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A9CEF" w14:textId="369EEB9D" w:rsidR="002A2AE0" w:rsidRDefault="002A2AE0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jc w:val="left"/>
        <w:rPr>
          <w:rFonts w:ascii="Arial" w:hAnsi="Arial" w:cs="Arial"/>
          <w:b/>
          <w:i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i/>
          <w:sz w:val="20"/>
          <w:szCs w:val="20"/>
          <w:u w:val="single"/>
        </w:rPr>
        <w:t>ВАЖНИ Н</w:t>
      </w:r>
      <w:r w:rsidRPr="002A2AE0">
        <w:rPr>
          <w:rFonts w:ascii="Arial" w:hAnsi="Arial" w:cs="Arial"/>
          <w:b/>
          <w:i/>
          <w:sz w:val="20"/>
          <w:szCs w:val="20"/>
          <w:u w:val="single"/>
        </w:rPr>
        <w:t>АПОМЕН</w:t>
      </w:r>
      <w:r>
        <w:rPr>
          <w:rFonts w:ascii="Arial" w:hAnsi="Arial" w:cs="Arial"/>
          <w:b/>
          <w:i/>
          <w:sz w:val="20"/>
          <w:szCs w:val="20"/>
          <w:u w:val="single"/>
        </w:rPr>
        <w:t>И</w:t>
      </w:r>
      <w:r w:rsidRPr="002A2AE0">
        <w:rPr>
          <w:rFonts w:ascii="Arial" w:hAnsi="Arial" w:cs="Arial"/>
          <w:b/>
          <w:i/>
          <w:sz w:val="20"/>
          <w:szCs w:val="20"/>
          <w:u w:val="single"/>
        </w:rPr>
        <w:t>:</w:t>
      </w:r>
    </w:p>
    <w:p w14:paraId="09C1A5F4" w14:textId="77777777" w:rsidR="00251F6F" w:rsidRDefault="00251F6F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tabs>
          <w:tab w:val="left" w:pos="810"/>
        </w:tabs>
        <w:jc w:val="left"/>
        <w:rPr>
          <w:rFonts w:ascii="Arial" w:hAnsi="Arial" w:cs="Arial"/>
          <w:b/>
          <w:i/>
          <w:sz w:val="20"/>
          <w:szCs w:val="20"/>
          <w:u w:val="single"/>
        </w:rPr>
      </w:pPr>
    </w:p>
    <w:p w14:paraId="41435996" w14:textId="26E8781E" w:rsidR="002A2AE0" w:rsidRPr="00E83F6D" w:rsidRDefault="002A2AE0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 xml:space="preserve">- Пријавата да се пополни електронски или рачно, со читливи </w:t>
      </w:r>
      <w:r w:rsidRPr="00E83F6D">
        <w:rPr>
          <w:rFonts w:ascii="Arial" w:hAnsi="Arial" w:cs="Arial"/>
          <w:b/>
          <w:i/>
          <w:sz w:val="20"/>
          <w:szCs w:val="20"/>
        </w:rPr>
        <w:t>ПЕЧАТНИ букви</w:t>
      </w:r>
    </w:p>
    <w:p w14:paraId="3F54E340" w14:textId="77777777" w:rsidR="00251F6F" w:rsidRPr="00E83F6D" w:rsidRDefault="00251F6F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</w:p>
    <w:p w14:paraId="3BE9C4D4" w14:textId="63DA87C1" w:rsidR="00C80C72" w:rsidRPr="00E83F6D" w:rsidRDefault="00C80C72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>- Пријавата може да се поднесе електронски на следната е-адреса:</w:t>
      </w:r>
      <w:r w:rsidRPr="00E83F6D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Pr="00E83F6D">
        <w:rPr>
          <w:rFonts w:ascii="Arial" w:hAnsi="Arial" w:cs="Arial"/>
          <w:sz w:val="20"/>
          <w:szCs w:val="20"/>
          <w:u w:val="single"/>
          <w:lang w:val="en-US"/>
        </w:rPr>
        <w:t>prvacinjaljubenlape@gmail.com</w:t>
      </w:r>
      <w:r w:rsidRPr="00E83F6D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Pr="00E83F6D">
        <w:rPr>
          <w:rFonts w:ascii="Arial" w:hAnsi="Arial" w:cs="Arial"/>
          <w:i/>
          <w:sz w:val="20"/>
          <w:szCs w:val="20"/>
        </w:rPr>
        <w:t>или пак лично до Комисијата за запишување на ученици</w:t>
      </w:r>
      <w:r w:rsidR="00FC4532" w:rsidRPr="00E83F6D">
        <w:rPr>
          <w:rFonts w:ascii="Arial" w:hAnsi="Arial" w:cs="Arial"/>
          <w:i/>
          <w:sz w:val="20"/>
          <w:szCs w:val="20"/>
        </w:rPr>
        <w:t xml:space="preserve"> кога ќе се врши тестирањето со ученикот</w:t>
      </w:r>
    </w:p>
    <w:p w14:paraId="5196F2AB" w14:textId="77777777" w:rsidR="00251F6F" w:rsidRPr="00E83F6D" w:rsidRDefault="00251F6F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</w:p>
    <w:p w14:paraId="296A9C11" w14:textId="48E285DC" w:rsidR="002A2AE0" w:rsidRPr="00E83F6D" w:rsidRDefault="002A2AE0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>- Подносителот на пријавата е одговорен за веродостојноста на податоците</w:t>
      </w:r>
      <w:r w:rsidR="00684E79" w:rsidRPr="00E83F6D">
        <w:rPr>
          <w:rFonts w:ascii="Arial" w:hAnsi="Arial" w:cs="Arial"/>
          <w:i/>
          <w:sz w:val="20"/>
          <w:szCs w:val="20"/>
        </w:rPr>
        <w:t xml:space="preserve"> </w:t>
      </w:r>
      <w:r w:rsidRPr="00E83F6D">
        <w:rPr>
          <w:rFonts w:ascii="Arial" w:hAnsi="Arial" w:cs="Arial"/>
          <w:i/>
          <w:sz w:val="20"/>
          <w:szCs w:val="20"/>
        </w:rPr>
        <w:t>наведени во оваа пријава</w:t>
      </w:r>
    </w:p>
    <w:p w14:paraId="35362D2D" w14:textId="408CCD98" w:rsidR="00FC4532" w:rsidRPr="00E83F6D" w:rsidRDefault="00FC4532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jc w:val="left"/>
        <w:rPr>
          <w:rFonts w:ascii="Arial" w:hAnsi="Arial" w:cs="Arial"/>
          <w:i/>
          <w:sz w:val="20"/>
          <w:szCs w:val="20"/>
        </w:rPr>
      </w:pPr>
    </w:p>
    <w:p w14:paraId="3EFE854F" w14:textId="77777777" w:rsidR="00FC4532" w:rsidRPr="00E83F6D" w:rsidRDefault="00FC4532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 xml:space="preserve">- </w:t>
      </w:r>
      <w:r w:rsidRPr="00E83F6D">
        <w:rPr>
          <w:rFonts w:ascii="Arial" w:hAnsi="Arial" w:cs="Arial"/>
          <w:b/>
          <w:i/>
          <w:sz w:val="20"/>
          <w:szCs w:val="20"/>
        </w:rPr>
        <w:t>Право за запишување  во прво одделение имаат:</w:t>
      </w:r>
    </w:p>
    <w:p w14:paraId="02DA25AD" w14:textId="64D452B1" w:rsidR="00957C11" w:rsidRPr="00E83F6D" w:rsidRDefault="00FC4532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>а) деца родени 201</w:t>
      </w:r>
      <w:r w:rsidR="00EE3342">
        <w:rPr>
          <w:rFonts w:ascii="Arial" w:hAnsi="Arial" w:cs="Arial"/>
          <w:i/>
          <w:sz w:val="20"/>
          <w:szCs w:val="20"/>
        </w:rPr>
        <w:t>6</w:t>
      </w:r>
      <w:r w:rsidRPr="00E83F6D">
        <w:rPr>
          <w:rFonts w:ascii="Arial" w:hAnsi="Arial" w:cs="Arial"/>
          <w:i/>
          <w:sz w:val="20"/>
          <w:szCs w:val="20"/>
        </w:rPr>
        <w:t xml:space="preserve"> година, односно кои до крајот на календарската 2022 година ќе наполнат шест (6) години.</w:t>
      </w:r>
    </w:p>
    <w:p w14:paraId="74B8152F" w14:textId="59D89CDF" w:rsidR="00FC4532" w:rsidRPr="00E83F6D" w:rsidRDefault="00957C11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 xml:space="preserve">б) </w:t>
      </w:r>
      <w:r w:rsidR="00FC4532" w:rsidRPr="00E83F6D">
        <w:rPr>
          <w:rFonts w:ascii="Arial" w:hAnsi="Arial" w:cs="Arial"/>
          <w:i/>
          <w:sz w:val="20"/>
          <w:szCs w:val="20"/>
        </w:rPr>
        <w:t>деца кои до 31 јануари 202</w:t>
      </w:r>
      <w:r w:rsidRPr="00E83F6D">
        <w:rPr>
          <w:rFonts w:ascii="Arial" w:hAnsi="Arial" w:cs="Arial"/>
          <w:i/>
          <w:sz w:val="20"/>
          <w:szCs w:val="20"/>
        </w:rPr>
        <w:t>3 година</w:t>
      </w:r>
      <w:r w:rsidR="00FC4532" w:rsidRPr="00E83F6D">
        <w:rPr>
          <w:rFonts w:ascii="Arial" w:hAnsi="Arial" w:cs="Arial"/>
          <w:i/>
          <w:sz w:val="20"/>
          <w:szCs w:val="20"/>
        </w:rPr>
        <w:t xml:space="preserve"> ќе наполнат </w:t>
      </w:r>
      <w:r w:rsidRPr="00E83F6D">
        <w:rPr>
          <w:rFonts w:ascii="Arial" w:hAnsi="Arial" w:cs="Arial"/>
          <w:i/>
          <w:sz w:val="20"/>
          <w:szCs w:val="20"/>
        </w:rPr>
        <w:t>шест (6)</w:t>
      </w:r>
      <w:r w:rsidR="00FC4532" w:rsidRPr="00E83F6D">
        <w:rPr>
          <w:rFonts w:ascii="Arial" w:hAnsi="Arial" w:cs="Arial"/>
          <w:i/>
          <w:sz w:val="20"/>
          <w:szCs w:val="20"/>
        </w:rPr>
        <w:t xml:space="preserve"> години, по барање на родителот и со добиено мислење од педагог и психолог од училиштето.</w:t>
      </w:r>
    </w:p>
    <w:p w14:paraId="33B84DC8" w14:textId="77777777" w:rsidR="00FC4532" w:rsidRPr="00E83F6D" w:rsidRDefault="00FC4532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</w:p>
    <w:p w14:paraId="23F76D9B" w14:textId="04433D03" w:rsidR="00C80C72" w:rsidRPr="00E83F6D" w:rsidRDefault="00C80C72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 xml:space="preserve">- </w:t>
      </w:r>
      <w:r w:rsidRPr="00E83F6D">
        <w:rPr>
          <w:rFonts w:ascii="Arial" w:hAnsi="Arial" w:cs="Arial"/>
          <w:b/>
          <w:i/>
          <w:sz w:val="20"/>
          <w:szCs w:val="20"/>
        </w:rPr>
        <w:t>Кон пријавата, подносителот е должен да приложи:</w:t>
      </w:r>
    </w:p>
    <w:p w14:paraId="4CE98F56" w14:textId="6FF45971" w:rsidR="00FC4532" w:rsidRPr="00E83F6D" w:rsidRDefault="00FC4532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>а) Извод од матична книга на родени</w:t>
      </w:r>
      <w:r w:rsidR="00957C11" w:rsidRPr="00E83F6D">
        <w:rPr>
          <w:rFonts w:ascii="Arial" w:hAnsi="Arial" w:cs="Arial"/>
          <w:i/>
          <w:sz w:val="20"/>
          <w:szCs w:val="20"/>
        </w:rPr>
        <w:t xml:space="preserve"> (за детето)</w:t>
      </w:r>
    </w:p>
    <w:p w14:paraId="0C183B31" w14:textId="338F3F23" w:rsidR="00957C11" w:rsidRPr="00E83F6D" w:rsidRDefault="00957C11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>б) Лична карта или пасош, за лична идентификација на родител/старател (на увид)</w:t>
      </w:r>
    </w:p>
    <w:p w14:paraId="50F1D531" w14:textId="312ED2A2" w:rsidR="00FC4532" w:rsidRPr="00E83F6D" w:rsidRDefault="00C51F95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в)</w:t>
      </w:r>
      <w:r w:rsidR="00FC4532" w:rsidRPr="00E83F6D">
        <w:rPr>
          <w:rFonts w:ascii="Arial" w:hAnsi="Arial" w:cs="Arial"/>
          <w:i/>
          <w:sz w:val="20"/>
          <w:szCs w:val="20"/>
        </w:rPr>
        <w:t xml:space="preserve"> Потврда за примени</w:t>
      </w:r>
      <w:r w:rsidR="00957C11" w:rsidRPr="00E83F6D">
        <w:rPr>
          <w:rFonts w:ascii="Arial" w:hAnsi="Arial" w:cs="Arial"/>
          <w:i/>
          <w:sz w:val="20"/>
          <w:szCs w:val="20"/>
        </w:rPr>
        <w:t>те</w:t>
      </w:r>
      <w:r w:rsidR="00FC4532" w:rsidRPr="00E83F6D">
        <w:rPr>
          <w:rFonts w:ascii="Arial" w:hAnsi="Arial" w:cs="Arial"/>
          <w:i/>
          <w:sz w:val="20"/>
          <w:szCs w:val="20"/>
        </w:rPr>
        <w:t xml:space="preserve"> задолжителни вакцини за детето, издадена од надлежна здравствена установа</w:t>
      </w:r>
    </w:p>
    <w:p w14:paraId="7E0EC06F" w14:textId="557ECD80" w:rsidR="00FC4532" w:rsidRPr="00E83F6D" w:rsidRDefault="00C51F95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г</w:t>
      </w:r>
      <w:r w:rsidR="00FC4532" w:rsidRPr="00E83F6D">
        <w:rPr>
          <w:rFonts w:ascii="Arial" w:hAnsi="Arial" w:cs="Arial"/>
          <w:i/>
          <w:sz w:val="20"/>
          <w:szCs w:val="20"/>
        </w:rPr>
        <w:t>) Потврда за офтамолошки преглед</w:t>
      </w:r>
      <w:r w:rsidR="00957C11" w:rsidRPr="00E83F6D">
        <w:rPr>
          <w:rFonts w:ascii="Arial" w:hAnsi="Arial" w:cs="Arial"/>
          <w:i/>
          <w:sz w:val="20"/>
          <w:szCs w:val="20"/>
        </w:rPr>
        <w:t xml:space="preserve">, </w:t>
      </w:r>
      <w:r w:rsidR="00FC4532" w:rsidRPr="00E83F6D">
        <w:rPr>
          <w:rFonts w:ascii="Arial" w:hAnsi="Arial" w:cs="Arial"/>
          <w:i/>
          <w:sz w:val="20"/>
          <w:szCs w:val="20"/>
        </w:rPr>
        <w:t>издадена од надлежна здравствена установа</w:t>
      </w:r>
    </w:p>
    <w:p w14:paraId="796962CD" w14:textId="690B2A4F" w:rsidR="00FC4532" w:rsidRPr="00E83F6D" w:rsidRDefault="00C51F95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д</w:t>
      </w:r>
      <w:r w:rsidR="00FC4532" w:rsidRPr="00E83F6D">
        <w:rPr>
          <w:rFonts w:ascii="Arial" w:hAnsi="Arial" w:cs="Arial"/>
          <w:i/>
          <w:sz w:val="20"/>
          <w:szCs w:val="20"/>
        </w:rPr>
        <w:t>) Потврда за стоматолошки преглед</w:t>
      </w:r>
      <w:r w:rsidR="00957C11" w:rsidRPr="00E83F6D">
        <w:rPr>
          <w:rFonts w:ascii="Arial" w:hAnsi="Arial" w:cs="Arial"/>
          <w:i/>
          <w:sz w:val="20"/>
          <w:szCs w:val="20"/>
        </w:rPr>
        <w:t xml:space="preserve">, </w:t>
      </w:r>
      <w:r w:rsidR="00FC4532" w:rsidRPr="00E83F6D">
        <w:rPr>
          <w:rFonts w:ascii="Arial" w:hAnsi="Arial" w:cs="Arial"/>
          <w:i/>
          <w:sz w:val="20"/>
          <w:szCs w:val="20"/>
        </w:rPr>
        <w:t>издадена од надлежна здравствена установа</w:t>
      </w:r>
    </w:p>
    <w:p w14:paraId="228840CF" w14:textId="34FA3097" w:rsidR="00FC4532" w:rsidRPr="00E83F6D" w:rsidRDefault="00C51F95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ѓ</w:t>
      </w:r>
      <w:r w:rsidR="00FC4532" w:rsidRPr="00E83F6D">
        <w:rPr>
          <w:rFonts w:ascii="Arial" w:hAnsi="Arial" w:cs="Arial"/>
          <w:i/>
          <w:sz w:val="20"/>
          <w:szCs w:val="20"/>
        </w:rPr>
        <w:t>) При запишувањето на детето со попреченост во прво одделение</w:t>
      </w:r>
      <w:r w:rsidR="00957C11" w:rsidRPr="00E83F6D">
        <w:rPr>
          <w:rFonts w:ascii="Arial" w:hAnsi="Arial" w:cs="Arial"/>
          <w:i/>
          <w:sz w:val="20"/>
          <w:szCs w:val="20"/>
        </w:rPr>
        <w:t xml:space="preserve"> </w:t>
      </w:r>
      <w:r w:rsidR="00FC4532" w:rsidRPr="00E83F6D">
        <w:rPr>
          <w:rFonts w:ascii="Arial" w:hAnsi="Arial" w:cs="Arial"/>
          <w:i/>
          <w:sz w:val="20"/>
          <w:szCs w:val="20"/>
        </w:rPr>
        <w:t>родителот/старателот е должен да достави и мислење/функционален профил од Комисијата за проценка на деца и младинци за дополнителна образовна, социјална и здравствена поддршка според МКФ</w:t>
      </w:r>
    </w:p>
    <w:p w14:paraId="3D398CC7" w14:textId="77777777" w:rsidR="00251F6F" w:rsidRPr="00E83F6D" w:rsidRDefault="00251F6F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</w:p>
    <w:p w14:paraId="4423164D" w14:textId="68F40FAE" w:rsidR="002A2AE0" w:rsidRPr="00E83F6D" w:rsidRDefault="002A2AE0" w:rsidP="00F51C35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ind w:firstLine="450"/>
        <w:jc w:val="left"/>
        <w:rPr>
          <w:rFonts w:ascii="Arial" w:hAnsi="Arial" w:cs="Arial"/>
          <w:i/>
          <w:sz w:val="20"/>
          <w:szCs w:val="20"/>
        </w:rPr>
      </w:pPr>
      <w:r w:rsidRPr="00E83F6D">
        <w:rPr>
          <w:rFonts w:ascii="Arial" w:hAnsi="Arial" w:cs="Arial"/>
          <w:i/>
          <w:sz w:val="20"/>
          <w:szCs w:val="20"/>
        </w:rPr>
        <w:t xml:space="preserve">- Родителот/старателот е должен благовремено да го извести училиштето во случај на промена на </w:t>
      </w:r>
      <w:r w:rsidR="00684E79" w:rsidRPr="00E83F6D">
        <w:rPr>
          <w:rFonts w:ascii="Arial" w:hAnsi="Arial" w:cs="Arial"/>
          <w:i/>
          <w:sz w:val="20"/>
          <w:szCs w:val="20"/>
        </w:rPr>
        <w:t>податоците наведени во оваа пријава</w:t>
      </w:r>
    </w:p>
    <w:p w14:paraId="63982DD1" w14:textId="2AED72BF" w:rsidR="002A2AE0" w:rsidRDefault="002A2AE0" w:rsidP="00957C11">
      <w:pPr>
        <w:jc w:val="left"/>
        <w:rPr>
          <w:rFonts w:ascii="Arial" w:hAnsi="Arial" w:cs="Arial"/>
          <w:sz w:val="20"/>
          <w:szCs w:val="20"/>
        </w:rPr>
      </w:pPr>
    </w:p>
    <w:p w14:paraId="7257D9EF" w14:textId="5CD0E2C7" w:rsidR="00684E79" w:rsidRDefault="00684E79" w:rsidP="002A2AE0">
      <w:pPr>
        <w:rPr>
          <w:rFonts w:ascii="Arial" w:hAnsi="Arial" w:cs="Arial"/>
          <w:sz w:val="20"/>
          <w:szCs w:val="20"/>
        </w:rPr>
      </w:pPr>
    </w:p>
    <w:p w14:paraId="5498CEF9" w14:textId="4F5B92C5" w:rsidR="00251F6F" w:rsidRDefault="00251F6F" w:rsidP="002A2AE0">
      <w:pPr>
        <w:rPr>
          <w:rFonts w:ascii="Arial" w:hAnsi="Arial" w:cs="Arial"/>
          <w:sz w:val="20"/>
          <w:szCs w:val="20"/>
        </w:rPr>
      </w:pPr>
    </w:p>
    <w:p w14:paraId="071A7FBD" w14:textId="1EA325EB" w:rsidR="00251F6F" w:rsidRDefault="00251F6F" w:rsidP="002A2AE0">
      <w:pPr>
        <w:rPr>
          <w:rFonts w:ascii="Arial" w:hAnsi="Arial" w:cs="Arial"/>
          <w:sz w:val="20"/>
          <w:szCs w:val="20"/>
        </w:rPr>
      </w:pPr>
    </w:p>
    <w:p w14:paraId="73F25AF2" w14:textId="77777777" w:rsidR="00251F6F" w:rsidRDefault="00251F6F" w:rsidP="002A2AE0">
      <w:pPr>
        <w:rPr>
          <w:rFonts w:ascii="Arial" w:hAnsi="Arial" w:cs="Arial"/>
          <w:sz w:val="20"/>
          <w:szCs w:val="20"/>
        </w:rPr>
      </w:pPr>
    </w:p>
    <w:p w14:paraId="6D932138" w14:textId="67BB8A1A" w:rsidR="00251F6F" w:rsidRPr="00251F6F" w:rsidRDefault="00251F6F" w:rsidP="002A2AE0">
      <w:pPr>
        <w:rPr>
          <w:rFonts w:ascii="Arial" w:hAnsi="Arial" w:cs="Arial"/>
          <w:b/>
          <w:sz w:val="20"/>
          <w:szCs w:val="20"/>
        </w:rPr>
      </w:pPr>
      <w:r w:rsidRPr="00251F6F">
        <w:rPr>
          <w:rFonts w:ascii="Arial" w:hAnsi="Arial" w:cs="Arial"/>
          <w:b/>
          <w:sz w:val="20"/>
          <w:szCs w:val="20"/>
        </w:rPr>
        <w:t>ДО: ООУ „Љубен Лапе“, Општина Аеродром, Скопје</w:t>
      </w:r>
    </w:p>
    <w:p w14:paraId="20ADE5EF" w14:textId="054908C4" w:rsidR="00251F6F" w:rsidRDefault="00251F6F" w:rsidP="002A2AE0">
      <w:pPr>
        <w:rPr>
          <w:rFonts w:ascii="Arial" w:hAnsi="Arial" w:cs="Arial"/>
          <w:b/>
          <w:sz w:val="20"/>
          <w:szCs w:val="20"/>
        </w:rPr>
      </w:pPr>
      <w:r w:rsidRPr="00251F6F">
        <w:rPr>
          <w:rFonts w:ascii="Arial" w:hAnsi="Arial" w:cs="Arial"/>
          <w:b/>
          <w:sz w:val="20"/>
          <w:szCs w:val="20"/>
        </w:rPr>
        <w:t>- Комисија за запишување ученик во прво одделение</w:t>
      </w:r>
    </w:p>
    <w:p w14:paraId="5DE206AA" w14:textId="2EAC3776" w:rsidR="00251F6F" w:rsidRDefault="00251F6F" w:rsidP="002A2AE0">
      <w:pPr>
        <w:rPr>
          <w:rFonts w:ascii="Arial" w:hAnsi="Arial" w:cs="Arial"/>
          <w:b/>
          <w:sz w:val="20"/>
          <w:szCs w:val="20"/>
        </w:rPr>
      </w:pPr>
    </w:p>
    <w:p w14:paraId="1FD87DB7" w14:textId="6F64B8C8" w:rsidR="00251F6F" w:rsidRDefault="00251F6F" w:rsidP="002A2AE0">
      <w:pPr>
        <w:rPr>
          <w:rFonts w:ascii="Arial" w:hAnsi="Arial" w:cs="Arial"/>
          <w:b/>
          <w:sz w:val="20"/>
          <w:szCs w:val="20"/>
        </w:rPr>
      </w:pPr>
    </w:p>
    <w:p w14:paraId="0611B98F" w14:textId="77777777" w:rsidR="00251F6F" w:rsidRPr="00251F6F" w:rsidRDefault="00251F6F" w:rsidP="002A2AE0">
      <w:pPr>
        <w:rPr>
          <w:rFonts w:ascii="Arial" w:hAnsi="Arial" w:cs="Arial"/>
          <w:b/>
          <w:sz w:val="20"/>
          <w:szCs w:val="20"/>
        </w:rPr>
      </w:pPr>
    </w:p>
    <w:p w14:paraId="0251FEE8" w14:textId="77777777" w:rsidR="00251F6F" w:rsidRDefault="00251F6F" w:rsidP="002A2AE0">
      <w:pPr>
        <w:rPr>
          <w:rFonts w:ascii="Arial" w:hAnsi="Arial" w:cs="Arial"/>
          <w:sz w:val="20"/>
          <w:szCs w:val="20"/>
        </w:rPr>
      </w:pPr>
    </w:p>
    <w:p w14:paraId="1FA19B3B" w14:textId="111B6902" w:rsidR="002A2AE0" w:rsidRPr="002A2AE0" w:rsidRDefault="002A2AE0" w:rsidP="00684E79">
      <w:pPr>
        <w:ind w:firstLine="680"/>
        <w:rPr>
          <w:rFonts w:ascii="Arial" w:hAnsi="Arial" w:cs="Arial"/>
          <w:b/>
          <w:sz w:val="20"/>
          <w:szCs w:val="20"/>
        </w:rPr>
      </w:pPr>
      <w:r w:rsidRPr="002A2AE0">
        <w:rPr>
          <w:rFonts w:ascii="Arial" w:hAnsi="Arial" w:cs="Arial"/>
          <w:sz w:val="20"/>
          <w:szCs w:val="20"/>
        </w:rPr>
        <w:t xml:space="preserve">Врз основа на член 60 од Законот за основното образование, </w:t>
      </w:r>
      <w:r>
        <w:rPr>
          <w:rFonts w:ascii="Arial" w:hAnsi="Arial" w:cs="Arial"/>
          <w:sz w:val="20"/>
          <w:szCs w:val="20"/>
        </w:rPr>
        <w:t xml:space="preserve">јас, долупотпишаниот, </w:t>
      </w:r>
      <w:r w:rsidRPr="002A2AE0">
        <w:rPr>
          <w:rFonts w:ascii="Arial" w:hAnsi="Arial" w:cs="Arial"/>
          <w:sz w:val="20"/>
          <w:szCs w:val="20"/>
        </w:rPr>
        <w:t xml:space="preserve">во својство на родител/старател, </w:t>
      </w:r>
      <w:r>
        <w:rPr>
          <w:rFonts w:ascii="Arial" w:hAnsi="Arial" w:cs="Arial"/>
          <w:sz w:val="20"/>
          <w:szCs w:val="20"/>
        </w:rPr>
        <w:t xml:space="preserve">до Општинското основно училиште „Љубен Лапе“, Општина Аеродром, Скопје, </w:t>
      </w:r>
      <w:r w:rsidRPr="002A2AE0">
        <w:rPr>
          <w:rFonts w:ascii="Arial" w:hAnsi="Arial" w:cs="Arial"/>
          <w:sz w:val="20"/>
          <w:szCs w:val="20"/>
        </w:rPr>
        <w:t>поднесувам</w:t>
      </w:r>
    </w:p>
    <w:p w14:paraId="6F7D098E" w14:textId="6587E8B6" w:rsidR="002A2AE0" w:rsidRDefault="00251F6F" w:rsidP="002A2AE0">
      <w:pPr>
        <w:tabs>
          <w:tab w:val="left" w:pos="8292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</w:p>
    <w:p w14:paraId="29F78C26" w14:textId="77777777" w:rsidR="00251F6F" w:rsidRPr="002A2AE0" w:rsidRDefault="00251F6F" w:rsidP="002A2AE0">
      <w:pPr>
        <w:tabs>
          <w:tab w:val="left" w:pos="8292"/>
        </w:tabs>
        <w:rPr>
          <w:rFonts w:ascii="Arial" w:hAnsi="Arial" w:cs="Arial"/>
          <w:b/>
          <w:sz w:val="20"/>
          <w:szCs w:val="20"/>
        </w:rPr>
      </w:pPr>
    </w:p>
    <w:p w14:paraId="7FF1F81D" w14:textId="54823A96" w:rsidR="0079295F" w:rsidRPr="002B1EC1" w:rsidRDefault="0079295F" w:rsidP="0079295F">
      <w:pPr>
        <w:tabs>
          <w:tab w:val="left" w:pos="8292"/>
        </w:tabs>
        <w:jc w:val="center"/>
        <w:rPr>
          <w:rFonts w:ascii="Arial" w:hAnsi="Arial" w:cs="Arial"/>
          <w:b/>
          <w:sz w:val="32"/>
          <w:szCs w:val="32"/>
        </w:rPr>
      </w:pPr>
      <w:r w:rsidRPr="002B1EC1">
        <w:rPr>
          <w:rFonts w:ascii="Arial" w:hAnsi="Arial" w:cs="Arial"/>
          <w:b/>
          <w:sz w:val="32"/>
          <w:szCs w:val="32"/>
        </w:rPr>
        <w:t xml:space="preserve">П Р И Ј А В А </w:t>
      </w:r>
    </w:p>
    <w:p w14:paraId="3617838C" w14:textId="1D412696" w:rsidR="00176E6E" w:rsidRPr="002B1EC1" w:rsidRDefault="002A2AE0" w:rsidP="0079295F">
      <w:pPr>
        <w:tabs>
          <w:tab w:val="left" w:pos="8292"/>
        </w:tabs>
        <w:jc w:val="center"/>
        <w:rPr>
          <w:rFonts w:ascii="Arial" w:hAnsi="Arial" w:cs="Arial"/>
          <w:b/>
        </w:rPr>
      </w:pPr>
      <w:r w:rsidRPr="002B1EC1">
        <w:rPr>
          <w:rFonts w:ascii="Arial" w:hAnsi="Arial" w:cs="Arial"/>
          <w:b/>
        </w:rPr>
        <w:t xml:space="preserve">за запишување ученик во прво одделение </w:t>
      </w:r>
      <w:r w:rsidR="00C966DC">
        <w:rPr>
          <w:rFonts w:ascii="Arial" w:hAnsi="Arial" w:cs="Arial"/>
          <w:b/>
        </w:rPr>
        <w:t>за</w:t>
      </w:r>
      <w:r w:rsidRPr="002B1EC1">
        <w:rPr>
          <w:rFonts w:ascii="Arial" w:hAnsi="Arial" w:cs="Arial"/>
          <w:b/>
        </w:rPr>
        <w:t xml:space="preserve"> учебната 2022/2023 година</w:t>
      </w:r>
    </w:p>
    <w:p w14:paraId="0AD4BDB2" w14:textId="76D0A236" w:rsidR="00176E6E" w:rsidRPr="002A2AE0" w:rsidRDefault="00176E6E" w:rsidP="00176E6E">
      <w:pPr>
        <w:tabs>
          <w:tab w:val="left" w:pos="810"/>
        </w:tabs>
        <w:rPr>
          <w:rFonts w:ascii="Arial" w:hAnsi="Arial" w:cs="Arial"/>
          <w:b/>
          <w:sz w:val="20"/>
          <w:szCs w:val="20"/>
        </w:rPr>
      </w:pPr>
    </w:p>
    <w:p w14:paraId="1E7E1F65" w14:textId="18C85537" w:rsidR="00176E6E" w:rsidRDefault="00176E6E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5879D66D" w14:textId="5523FD52" w:rsidR="00251F6F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60BA17F1" w14:textId="5E355AA1" w:rsidR="00251F6F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3FE2C9C6" w14:textId="7A63915C" w:rsidR="00251F6F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58CC6DDB" w14:textId="359F5914" w:rsidR="00251F6F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3D292B08" w14:textId="77777777" w:rsidR="00251F6F" w:rsidRPr="00195496" w:rsidRDefault="00251F6F" w:rsidP="00176E6E">
      <w:pPr>
        <w:tabs>
          <w:tab w:val="left" w:pos="810"/>
        </w:tabs>
        <w:rPr>
          <w:rFonts w:ascii="Arial" w:hAnsi="Arial" w:cs="Arial"/>
          <w:sz w:val="22"/>
          <w:szCs w:val="22"/>
        </w:rPr>
      </w:pPr>
    </w:p>
    <w:p w14:paraId="1CFC6E9D" w14:textId="7BDCEA6E" w:rsidR="0079295F" w:rsidRPr="00F073CB" w:rsidRDefault="00195496" w:rsidP="00F51C35">
      <w:pPr>
        <w:pBdr>
          <w:bottom w:val="thickThinSmallGap" w:sz="24" w:space="1" w:color="FFD966" w:themeColor="accent4" w:themeTint="99"/>
        </w:pBdr>
        <w:shd w:val="clear" w:color="auto" w:fill="FFF2CC" w:themeFill="accent4" w:themeFillTint="33"/>
        <w:ind w:right="3960"/>
        <w:rPr>
          <w:rFonts w:ascii="Arial" w:hAnsi="Arial" w:cs="Arial"/>
          <w:b/>
          <w:sz w:val="18"/>
          <w:szCs w:val="18"/>
        </w:rPr>
      </w:pPr>
      <w:r w:rsidRPr="00F073CB">
        <w:rPr>
          <w:rFonts w:ascii="Arial" w:hAnsi="Arial" w:cs="Arial"/>
          <w:b/>
          <w:sz w:val="18"/>
          <w:szCs w:val="18"/>
        </w:rPr>
        <w:lastRenderedPageBreak/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 – </w:t>
      </w:r>
      <w:r w:rsidR="0079295F" w:rsidRPr="00F073CB">
        <w:rPr>
          <w:rFonts w:ascii="Arial" w:hAnsi="Arial" w:cs="Arial"/>
          <w:b/>
          <w:sz w:val="18"/>
          <w:szCs w:val="18"/>
        </w:rPr>
        <w:t>ПОДАТОЦИ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79295F" w:rsidRPr="00F073CB">
        <w:rPr>
          <w:rFonts w:ascii="Arial" w:hAnsi="Arial" w:cs="Arial"/>
          <w:b/>
          <w:sz w:val="18"/>
          <w:szCs w:val="18"/>
        </w:rPr>
        <w:t>ЗА УЧЕНИК:</w:t>
      </w:r>
    </w:p>
    <w:p w14:paraId="320294C5" w14:textId="77777777" w:rsidR="0079295F" w:rsidRPr="00F073CB" w:rsidRDefault="0079295F" w:rsidP="00EF4659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1125"/>
        <w:gridCol w:w="990"/>
        <w:gridCol w:w="720"/>
        <w:gridCol w:w="540"/>
        <w:gridCol w:w="1170"/>
        <w:gridCol w:w="1170"/>
        <w:gridCol w:w="90"/>
        <w:gridCol w:w="1170"/>
        <w:gridCol w:w="1350"/>
        <w:gridCol w:w="607"/>
        <w:gridCol w:w="608"/>
      </w:tblGrid>
      <w:tr w:rsidR="00262F4E" w:rsidRPr="00F073CB" w14:paraId="4C6D938C" w14:textId="77777777" w:rsidTr="00F51C35">
        <w:trPr>
          <w:trHeight w:val="270"/>
        </w:trPr>
        <w:tc>
          <w:tcPr>
            <w:tcW w:w="3375" w:type="dxa"/>
            <w:gridSpan w:val="4"/>
            <w:shd w:val="clear" w:color="auto" w:fill="FFF2CC" w:themeFill="accent4" w:themeFillTint="33"/>
          </w:tcPr>
          <w:p w14:paraId="5B2045AE" w14:textId="21A9BC3E" w:rsidR="00262F4E" w:rsidRPr="00F073CB" w:rsidRDefault="00262F4E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4950" w:type="dxa"/>
            <w:gridSpan w:val="5"/>
            <w:shd w:val="clear" w:color="auto" w:fill="FFF2CC" w:themeFill="accent4" w:themeFillTint="33"/>
          </w:tcPr>
          <w:p w14:paraId="04EF0F86" w14:textId="77777777" w:rsidR="00262F4E" w:rsidRPr="00F073CB" w:rsidRDefault="00262F4E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  <w:tc>
          <w:tcPr>
            <w:tcW w:w="1215" w:type="dxa"/>
            <w:gridSpan w:val="2"/>
            <w:shd w:val="clear" w:color="auto" w:fill="FFF2CC" w:themeFill="accent4" w:themeFillTint="33"/>
          </w:tcPr>
          <w:p w14:paraId="1C9648A5" w14:textId="1C4AB3C0" w:rsidR="00262F4E" w:rsidRPr="00F073CB" w:rsidRDefault="00262F4E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Пол</w:t>
            </w:r>
          </w:p>
        </w:tc>
      </w:tr>
      <w:tr w:rsidR="00262F4E" w:rsidRPr="00F073CB" w14:paraId="6FC7692C" w14:textId="77777777" w:rsidTr="00F51C35">
        <w:trPr>
          <w:trHeight w:val="228"/>
        </w:trPr>
        <w:tc>
          <w:tcPr>
            <w:tcW w:w="3375" w:type="dxa"/>
            <w:gridSpan w:val="4"/>
            <w:vMerge w:val="restart"/>
          </w:tcPr>
          <w:p w14:paraId="1BB70020" w14:textId="77777777" w:rsid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8BB35D" w14:textId="112D8E41" w:rsidR="001854EE" w:rsidRPr="00F073CB" w:rsidRDefault="001854E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0" w:type="dxa"/>
            <w:gridSpan w:val="5"/>
            <w:vMerge w:val="restart"/>
            <w:shd w:val="clear" w:color="auto" w:fill="auto"/>
          </w:tcPr>
          <w:p w14:paraId="1E1D1755" w14:textId="5E44A08C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FFF2CC" w:themeFill="accent4" w:themeFillTint="33"/>
          </w:tcPr>
          <w:p w14:paraId="4E2DF973" w14:textId="1D8A2F85" w:rsidR="00262F4E" w:rsidRPr="00251F6F" w:rsidRDefault="00262F4E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М</w:t>
            </w:r>
          </w:p>
        </w:tc>
        <w:tc>
          <w:tcPr>
            <w:tcW w:w="608" w:type="dxa"/>
            <w:shd w:val="clear" w:color="auto" w:fill="FFF2CC" w:themeFill="accent4" w:themeFillTint="33"/>
          </w:tcPr>
          <w:p w14:paraId="160598E6" w14:textId="01232D78" w:rsidR="00262F4E" w:rsidRPr="00251F6F" w:rsidRDefault="00262F4E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Ж</w:t>
            </w:r>
          </w:p>
        </w:tc>
      </w:tr>
      <w:tr w:rsidR="00262F4E" w:rsidRPr="00F073CB" w14:paraId="45B9B2A8" w14:textId="77777777" w:rsidTr="00F51C35">
        <w:trPr>
          <w:trHeight w:val="228"/>
        </w:trPr>
        <w:tc>
          <w:tcPr>
            <w:tcW w:w="3375" w:type="dxa"/>
            <w:gridSpan w:val="4"/>
            <w:vMerge/>
          </w:tcPr>
          <w:p w14:paraId="3B705060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0" w:type="dxa"/>
            <w:gridSpan w:val="5"/>
            <w:vMerge/>
            <w:shd w:val="clear" w:color="auto" w:fill="auto"/>
          </w:tcPr>
          <w:p w14:paraId="5EC8558E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</w:tcPr>
          <w:p w14:paraId="063B7D6B" w14:textId="77777777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8" w:type="dxa"/>
            <w:shd w:val="clear" w:color="auto" w:fill="auto"/>
          </w:tcPr>
          <w:p w14:paraId="46870AE4" w14:textId="7A8CCA58" w:rsidR="00262F4E" w:rsidRPr="00F073CB" w:rsidRDefault="00262F4E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5B5076C2" w14:textId="77777777" w:rsidTr="003062FD">
        <w:trPr>
          <w:trHeight w:val="324"/>
        </w:trPr>
        <w:tc>
          <w:tcPr>
            <w:tcW w:w="2835" w:type="dxa"/>
            <w:gridSpan w:val="3"/>
            <w:shd w:val="clear" w:color="auto" w:fill="FFF2CC" w:themeFill="accent4" w:themeFillTint="33"/>
          </w:tcPr>
          <w:p w14:paraId="22C22D2A" w14:textId="2053BE93" w:rsidR="0079295F" w:rsidRPr="00F073CB" w:rsidRDefault="0079295F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ЕМБГ</w:t>
            </w:r>
          </w:p>
        </w:tc>
        <w:tc>
          <w:tcPr>
            <w:tcW w:w="2880" w:type="dxa"/>
            <w:gridSpan w:val="3"/>
            <w:shd w:val="clear" w:color="auto" w:fill="FFF2CC" w:themeFill="accent4" w:themeFillTint="33"/>
          </w:tcPr>
          <w:p w14:paraId="0E4B6CCB" w14:textId="662D37A2" w:rsidR="0079295F" w:rsidRPr="00F073CB" w:rsidRDefault="00195496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Датум на раѓање</w:t>
            </w:r>
          </w:p>
        </w:tc>
        <w:tc>
          <w:tcPr>
            <w:tcW w:w="3825" w:type="dxa"/>
            <w:gridSpan w:val="5"/>
            <w:shd w:val="clear" w:color="auto" w:fill="FFF2CC" w:themeFill="accent4" w:themeFillTint="33"/>
          </w:tcPr>
          <w:p w14:paraId="7E9954A0" w14:textId="7CBBE154" w:rsidR="0079295F" w:rsidRPr="00F073CB" w:rsidRDefault="00195496" w:rsidP="00F073C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Место на раѓање</w:t>
            </w:r>
          </w:p>
        </w:tc>
      </w:tr>
      <w:tr w:rsidR="00F073CB" w:rsidRPr="00F073CB" w14:paraId="6DDF1471" w14:textId="77777777" w:rsidTr="003062FD">
        <w:tc>
          <w:tcPr>
            <w:tcW w:w="2835" w:type="dxa"/>
            <w:gridSpan w:val="3"/>
          </w:tcPr>
          <w:p w14:paraId="05287C9F" w14:textId="609C00A9" w:rsidR="00195496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05EE90" w14:textId="7F233801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0" w:type="dxa"/>
            <w:gridSpan w:val="3"/>
          </w:tcPr>
          <w:p w14:paraId="6D93B254" w14:textId="77777777" w:rsidR="0079295F" w:rsidRDefault="0079295F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9E03A0" w14:textId="07AC06F6" w:rsidR="002B1EC1" w:rsidRPr="00F073CB" w:rsidRDefault="002B1EC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gridSpan w:val="5"/>
          </w:tcPr>
          <w:p w14:paraId="47FDC799" w14:textId="77777777" w:rsidR="0079295F" w:rsidRPr="00F073CB" w:rsidRDefault="0079295F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8F9842B" w14:textId="77777777" w:rsidTr="003062FD">
        <w:trPr>
          <w:trHeight w:val="252"/>
        </w:trPr>
        <w:tc>
          <w:tcPr>
            <w:tcW w:w="2115" w:type="dxa"/>
            <w:gridSpan w:val="2"/>
            <w:shd w:val="clear" w:color="auto" w:fill="FFF2CC" w:themeFill="accent4" w:themeFillTint="33"/>
          </w:tcPr>
          <w:p w14:paraId="5898EDB9" w14:textId="33E45BEF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 / Град</w:t>
            </w:r>
          </w:p>
        </w:tc>
        <w:tc>
          <w:tcPr>
            <w:tcW w:w="2430" w:type="dxa"/>
            <w:gridSpan w:val="3"/>
            <w:shd w:val="clear" w:color="auto" w:fill="FFF2CC" w:themeFill="accent4" w:themeFillTint="33"/>
          </w:tcPr>
          <w:p w14:paraId="7DE4B1AA" w14:textId="336CE394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2430" w:type="dxa"/>
            <w:gridSpan w:val="3"/>
            <w:shd w:val="clear" w:color="auto" w:fill="FFF2CC" w:themeFill="accent4" w:themeFillTint="33"/>
          </w:tcPr>
          <w:p w14:paraId="0BBD2878" w14:textId="77777777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  <w:tc>
          <w:tcPr>
            <w:tcW w:w="2565" w:type="dxa"/>
            <w:gridSpan w:val="3"/>
            <w:shd w:val="clear" w:color="auto" w:fill="FFF2CC" w:themeFill="accent4" w:themeFillTint="33"/>
          </w:tcPr>
          <w:p w14:paraId="4980B055" w14:textId="3F34007D" w:rsidR="00AB5851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Национална припадност</w:t>
            </w:r>
          </w:p>
        </w:tc>
      </w:tr>
      <w:tr w:rsidR="00AB5851" w:rsidRPr="00F073CB" w14:paraId="56EDC784" w14:textId="77777777" w:rsidTr="003062FD">
        <w:tc>
          <w:tcPr>
            <w:tcW w:w="2115" w:type="dxa"/>
            <w:gridSpan w:val="2"/>
          </w:tcPr>
          <w:p w14:paraId="581C186F" w14:textId="77777777" w:rsidR="00AB5851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A7E1F5" w14:textId="7D4195C8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gridSpan w:val="3"/>
          </w:tcPr>
          <w:p w14:paraId="109454AA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0" w:type="dxa"/>
            <w:gridSpan w:val="3"/>
          </w:tcPr>
          <w:p w14:paraId="2BEA8440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65" w:type="dxa"/>
            <w:gridSpan w:val="3"/>
          </w:tcPr>
          <w:p w14:paraId="2580BD60" w14:textId="6C4B9D9D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7C52CD8D" w14:textId="77777777" w:rsidTr="00F51C35">
        <w:trPr>
          <w:trHeight w:val="297"/>
        </w:trPr>
        <w:tc>
          <w:tcPr>
            <w:tcW w:w="5805" w:type="dxa"/>
            <w:gridSpan w:val="7"/>
            <w:shd w:val="clear" w:color="auto" w:fill="FFF2CC" w:themeFill="accent4" w:themeFillTint="33"/>
          </w:tcPr>
          <w:p w14:paraId="76C1FF3F" w14:textId="14F32A72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3735" w:type="dxa"/>
            <w:gridSpan w:val="4"/>
            <w:shd w:val="clear" w:color="auto" w:fill="FFF2CC" w:themeFill="accent4" w:themeFillTint="33"/>
          </w:tcPr>
          <w:p w14:paraId="0B69FE70" w14:textId="51B4866E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Домашен </w:t>
            </w:r>
            <w:r w:rsidR="0098544A" w:rsidRPr="00F073CB">
              <w:rPr>
                <w:rFonts w:ascii="Arial" w:hAnsi="Arial" w:cs="Arial"/>
                <w:b/>
                <w:sz w:val="18"/>
                <w:szCs w:val="18"/>
              </w:rPr>
              <w:t>(или мобилен)</w:t>
            </w:r>
            <w:r w:rsidR="00262F4E"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</w:t>
            </w:r>
          </w:p>
        </w:tc>
      </w:tr>
      <w:tr w:rsidR="00195496" w:rsidRPr="00F073CB" w14:paraId="241613B8" w14:textId="77777777" w:rsidTr="00F51C35">
        <w:tc>
          <w:tcPr>
            <w:tcW w:w="5805" w:type="dxa"/>
            <w:gridSpan w:val="7"/>
          </w:tcPr>
          <w:p w14:paraId="7C069D14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00061D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35" w:type="dxa"/>
            <w:gridSpan w:val="4"/>
          </w:tcPr>
          <w:p w14:paraId="04F7737C" w14:textId="3680E772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5C25FFB3" w14:textId="77777777" w:rsidTr="00F51C35">
        <w:trPr>
          <w:trHeight w:val="261"/>
        </w:trPr>
        <w:tc>
          <w:tcPr>
            <w:tcW w:w="4545" w:type="dxa"/>
            <w:gridSpan w:val="5"/>
            <w:shd w:val="clear" w:color="auto" w:fill="FFF2CC" w:themeFill="accent4" w:themeFillTint="33"/>
          </w:tcPr>
          <w:p w14:paraId="5FDD2D35" w14:textId="5A8F8484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Мајчин јазик</w:t>
            </w:r>
          </w:p>
        </w:tc>
        <w:tc>
          <w:tcPr>
            <w:tcW w:w="4995" w:type="dxa"/>
            <w:gridSpan w:val="6"/>
            <w:shd w:val="clear" w:color="auto" w:fill="FFF2CC" w:themeFill="accent4" w:themeFillTint="33"/>
          </w:tcPr>
          <w:p w14:paraId="2DBD8F0F" w14:textId="50E8FA57" w:rsidR="00195496" w:rsidRPr="00F073CB" w:rsidRDefault="00195496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Друг/и странски јазик/ци доколку говори</w:t>
            </w:r>
          </w:p>
        </w:tc>
      </w:tr>
      <w:tr w:rsidR="0098544A" w:rsidRPr="00F073CB" w14:paraId="7B06B558" w14:textId="77777777" w:rsidTr="00F51C35">
        <w:tc>
          <w:tcPr>
            <w:tcW w:w="4545" w:type="dxa"/>
            <w:gridSpan w:val="5"/>
          </w:tcPr>
          <w:p w14:paraId="2AE66AB0" w14:textId="77777777" w:rsidR="0098544A" w:rsidRDefault="0098544A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5A41AD" w14:textId="48E2410D" w:rsidR="00F073CB" w:rsidRPr="00F073CB" w:rsidRDefault="00F073CB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95" w:type="dxa"/>
            <w:gridSpan w:val="6"/>
          </w:tcPr>
          <w:p w14:paraId="17A6F4B6" w14:textId="3AB794E1" w:rsidR="0098544A" w:rsidRPr="00F073CB" w:rsidRDefault="0098544A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5496" w:rsidRPr="00F073CB" w14:paraId="1E4ECA7F" w14:textId="77777777" w:rsidTr="003062FD">
        <w:tc>
          <w:tcPr>
            <w:tcW w:w="2115" w:type="dxa"/>
            <w:gridSpan w:val="2"/>
            <w:shd w:val="clear" w:color="auto" w:fill="FFF2CC" w:themeFill="accent4" w:themeFillTint="33"/>
          </w:tcPr>
          <w:p w14:paraId="34035119" w14:textId="39557AFB" w:rsidR="00195496" w:rsidRPr="00F073CB" w:rsidRDefault="00195496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  <w:r w:rsidRPr="00F073C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2F4E" w:rsidRPr="00F073CB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>за комуникација со наставник</w:t>
            </w:r>
            <w:r w:rsidR="0098544A" w:rsidRPr="00F073CB">
              <w:rPr>
                <w:rFonts w:ascii="Arial" w:hAnsi="Arial" w:cs="Arial"/>
                <w:i/>
                <w:sz w:val="18"/>
                <w:szCs w:val="18"/>
              </w:rPr>
              <w:t>от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 xml:space="preserve"> и </w:t>
            </w:r>
            <w:r w:rsidR="0098544A" w:rsidRPr="00F073CB">
              <w:rPr>
                <w:rFonts w:ascii="Arial" w:hAnsi="Arial" w:cs="Arial"/>
                <w:i/>
                <w:sz w:val="18"/>
                <w:szCs w:val="18"/>
              </w:rPr>
              <w:t xml:space="preserve">за </w:t>
            </w:r>
            <w:r w:rsidRPr="00F073CB">
              <w:rPr>
                <w:rFonts w:ascii="Arial" w:hAnsi="Arial" w:cs="Arial"/>
                <w:i/>
                <w:sz w:val="18"/>
                <w:szCs w:val="18"/>
              </w:rPr>
              <w:t>наставни активности</w:t>
            </w:r>
            <w:r w:rsidR="00262F4E" w:rsidRPr="00F073CB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7425" w:type="dxa"/>
            <w:gridSpan w:val="9"/>
          </w:tcPr>
          <w:p w14:paraId="7E4B0013" w14:textId="77777777" w:rsidR="00195496" w:rsidRPr="00F073CB" w:rsidRDefault="00195496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2F4E" w:rsidRPr="00F073CB" w14:paraId="50AD8B65" w14:textId="77777777" w:rsidTr="003062FD">
        <w:trPr>
          <w:trHeight w:val="459"/>
        </w:trPr>
        <w:tc>
          <w:tcPr>
            <w:tcW w:w="2115" w:type="dxa"/>
            <w:gridSpan w:val="2"/>
            <w:shd w:val="clear" w:color="auto" w:fill="FFF2CC" w:themeFill="accent4" w:themeFillTint="33"/>
          </w:tcPr>
          <w:p w14:paraId="0F0A1094" w14:textId="41DE4B01" w:rsidR="00262F4E" w:rsidRPr="00F073CB" w:rsidRDefault="001B3500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Дали посетувал/а установа за деца – детска градинка</w:t>
            </w:r>
          </w:p>
        </w:tc>
        <w:tc>
          <w:tcPr>
            <w:tcW w:w="7425" w:type="dxa"/>
            <w:gridSpan w:val="9"/>
            <w:shd w:val="clear" w:color="auto" w:fill="FFF2CC" w:themeFill="accent4" w:themeFillTint="33"/>
            <w:vAlign w:val="center"/>
          </w:tcPr>
          <w:p w14:paraId="102AAFF9" w14:textId="358C97B7" w:rsidR="00262F4E" w:rsidRPr="00F073CB" w:rsidRDefault="001B3500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Која установа за деца – детска градинка ја посетувал/а и каде</w:t>
            </w:r>
          </w:p>
        </w:tc>
      </w:tr>
      <w:tr w:rsidR="001B3500" w:rsidRPr="00F073CB" w14:paraId="2B42FF9D" w14:textId="77777777" w:rsidTr="003062FD">
        <w:trPr>
          <w:trHeight w:val="228"/>
        </w:trPr>
        <w:tc>
          <w:tcPr>
            <w:tcW w:w="1125" w:type="dxa"/>
            <w:shd w:val="clear" w:color="auto" w:fill="FFF2CC" w:themeFill="accent4" w:themeFillTint="33"/>
          </w:tcPr>
          <w:p w14:paraId="50024EF5" w14:textId="59F35AC0" w:rsidR="001B3500" w:rsidRPr="00251F6F" w:rsidRDefault="001B3500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6857A894" w14:textId="33D76A04" w:rsidR="001B3500" w:rsidRPr="00251F6F" w:rsidRDefault="001B3500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425" w:type="dxa"/>
            <w:gridSpan w:val="9"/>
            <w:vMerge w:val="restart"/>
          </w:tcPr>
          <w:p w14:paraId="7D8E486F" w14:textId="77777777" w:rsidR="001B3500" w:rsidRPr="00F073CB" w:rsidRDefault="001B3500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EB3453" w14:textId="16CACFB0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55B56627" w14:textId="77777777" w:rsidTr="003062FD">
        <w:trPr>
          <w:trHeight w:val="228"/>
        </w:trPr>
        <w:tc>
          <w:tcPr>
            <w:tcW w:w="1125" w:type="dxa"/>
            <w:shd w:val="clear" w:color="auto" w:fill="auto"/>
          </w:tcPr>
          <w:p w14:paraId="08DE3776" w14:textId="77777777" w:rsidR="001B3500" w:rsidRPr="00F073CB" w:rsidRDefault="001B3500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</w:tcPr>
          <w:p w14:paraId="63BBCE7E" w14:textId="7274E0BA" w:rsidR="001B3500" w:rsidRPr="00F073CB" w:rsidRDefault="001B3500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5" w:type="dxa"/>
            <w:gridSpan w:val="9"/>
            <w:vMerge/>
          </w:tcPr>
          <w:p w14:paraId="36EDA3E5" w14:textId="77777777" w:rsidR="001B3500" w:rsidRPr="00F073CB" w:rsidRDefault="001B3500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D4B0459" w14:textId="76DF4525" w:rsidR="00A75A4E" w:rsidRDefault="00A75A4E"/>
    <w:p w14:paraId="6E6C8543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846"/>
        <w:gridCol w:w="797"/>
        <w:gridCol w:w="810"/>
        <w:gridCol w:w="608"/>
        <w:gridCol w:w="257"/>
        <w:gridCol w:w="880"/>
        <w:gridCol w:w="872"/>
        <w:gridCol w:w="787"/>
        <w:gridCol w:w="866"/>
        <w:gridCol w:w="972"/>
        <w:gridCol w:w="900"/>
        <w:gridCol w:w="945"/>
      </w:tblGrid>
      <w:tr w:rsidR="00C83327" w:rsidRPr="00F073CB" w14:paraId="7069E9AC" w14:textId="77777777" w:rsidTr="00AB5851">
        <w:trPr>
          <w:trHeight w:val="723"/>
        </w:trPr>
        <w:tc>
          <w:tcPr>
            <w:tcW w:w="9540" w:type="dxa"/>
            <w:gridSpan w:val="12"/>
            <w:shd w:val="clear" w:color="auto" w:fill="FFF2CC" w:themeFill="accent4" w:themeFillTint="33"/>
          </w:tcPr>
          <w:p w14:paraId="61FF78A1" w14:textId="77777777" w:rsidR="00F073CB" w:rsidRDefault="00C83327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ДОПОЛНИТЕЛНИ (ОПЦИОНАЛНИ) ИНФОРМАЦИИ ЗА УЧЕНИКОТ</w:t>
            </w:r>
            <w:r w:rsid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6D1244A" w14:textId="18CFEBA0" w:rsidR="00C83327" w:rsidRPr="00F073CB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i/>
                <w:sz w:val="18"/>
                <w:szCs w:val="18"/>
              </w:rPr>
              <w:t>(доколку родителот/старателот оцени дека истите се важни)</w:t>
            </w:r>
            <w:r w:rsidR="00AB5851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заради квалитетно планирање на воспитно-образовната работа</w:t>
            </w:r>
          </w:p>
        </w:tc>
      </w:tr>
      <w:tr w:rsidR="00C83327" w:rsidRPr="00F073CB" w14:paraId="65E089A2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3334F157" w14:textId="43676D88" w:rsidR="00C83327" w:rsidRPr="00F073CB" w:rsidRDefault="00C83327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минати болести</w:t>
            </w:r>
          </w:p>
        </w:tc>
        <w:tc>
          <w:tcPr>
            <w:tcW w:w="6479" w:type="dxa"/>
            <w:gridSpan w:val="8"/>
          </w:tcPr>
          <w:p w14:paraId="0F459341" w14:textId="76F8FB53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1B783D" w14:textId="4D068C6A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2E87347D" w14:textId="77777777" w:rsidTr="00A75A4E">
        <w:trPr>
          <w:trHeight w:val="228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7869731C" w14:textId="37D88346" w:rsidR="00C83327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с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егашна здравствена состојба</w:t>
            </w:r>
          </w:p>
        </w:tc>
        <w:tc>
          <w:tcPr>
            <w:tcW w:w="6479" w:type="dxa"/>
            <w:gridSpan w:val="8"/>
          </w:tcPr>
          <w:p w14:paraId="51A5BF30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71F316" w14:textId="7B2EE8CB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0B022B7A" w14:textId="77777777" w:rsidTr="00A75A4E">
        <w:trPr>
          <w:trHeight w:val="255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4ECE8DFB" w14:textId="587C5B60" w:rsidR="00C83327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лергии</w:t>
            </w:r>
          </w:p>
        </w:tc>
        <w:tc>
          <w:tcPr>
            <w:tcW w:w="6479" w:type="dxa"/>
            <w:gridSpan w:val="8"/>
          </w:tcPr>
          <w:p w14:paraId="655B2923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29ADEC" w14:textId="5EA46FA0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327" w:rsidRPr="00F073CB" w14:paraId="003D920F" w14:textId="77777777" w:rsidTr="00A75A4E">
        <w:trPr>
          <w:trHeight w:val="381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61CED458" w14:textId="5208CB30" w:rsidR="00C83327" w:rsidRPr="00F073CB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ек</w:t>
            </w:r>
            <w:r>
              <w:rPr>
                <w:rFonts w:ascii="Arial" w:hAnsi="Arial" w:cs="Arial"/>
                <w:b/>
                <w:sz w:val="18"/>
                <w:szCs w:val="18"/>
              </w:rPr>
              <w:t>арства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/третирање</w:t>
            </w:r>
          </w:p>
        </w:tc>
        <w:tc>
          <w:tcPr>
            <w:tcW w:w="6479" w:type="dxa"/>
            <w:gridSpan w:val="8"/>
          </w:tcPr>
          <w:p w14:paraId="196D7EA4" w14:textId="77777777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B5319F" w14:textId="7545FFA6" w:rsidR="00C83327" w:rsidRPr="00F073CB" w:rsidRDefault="00C83327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5022EE71" w14:textId="77777777" w:rsidTr="00A75A4E">
        <w:trPr>
          <w:trHeight w:val="417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17E0979" w14:textId="45983084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видот</w:t>
            </w:r>
          </w:p>
        </w:tc>
        <w:tc>
          <w:tcPr>
            <w:tcW w:w="6479" w:type="dxa"/>
            <w:gridSpan w:val="8"/>
          </w:tcPr>
          <w:p w14:paraId="6B3E4D28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7F710C7A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62599411" w14:textId="75882F3D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слухот</w:t>
            </w:r>
          </w:p>
        </w:tc>
        <w:tc>
          <w:tcPr>
            <w:tcW w:w="6479" w:type="dxa"/>
            <w:gridSpan w:val="8"/>
          </w:tcPr>
          <w:p w14:paraId="21922A64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5378A5B4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217A7370" w14:textId="1E64E5BA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говорот</w:t>
            </w:r>
          </w:p>
        </w:tc>
        <w:tc>
          <w:tcPr>
            <w:tcW w:w="6479" w:type="dxa"/>
            <w:gridSpan w:val="8"/>
          </w:tcPr>
          <w:p w14:paraId="71AB4B67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5312147" w14:textId="77777777" w:rsidTr="00A75A4E">
        <w:trPr>
          <w:trHeight w:val="435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FF7F352" w14:textId="2D549CC5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дијабетес</w:t>
            </w:r>
          </w:p>
        </w:tc>
        <w:tc>
          <w:tcPr>
            <w:tcW w:w="6479" w:type="dxa"/>
            <w:gridSpan w:val="8"/>
          </w:tcPr>
          <w:p w14:paraId="463E7591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712BF25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1930042" w14:textId="2C4D5E95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епилепсија</w:t>
            </w:r>
          </w:p>
        </w:tc>
        <w:tc>
          <w:tcPr>
            <w:tcW w:w="6479" w:type="dxa"/>
            <w:gridSpan w:val="8"/>
          </w:tcPr>
          <w:p w14:paraId="0F7DC59D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0109E381" w14:textId="77777777" w:rsidTr="00A75A4E">
        <w:trPr>
          <w:trHeight w:val="354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5018B59B" w14:textId="4049D2D9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Прележана тешка болест</w:t>
            </w:r>
          </w:p>
        </w:tc>
        <w:tc>
          <w:tcPr>
            <w:tcW w:w="6479" w:type="dxa"/>
            <w:gridSpan w:val="8"/>
          </w:tcPr>
          <w:p w14:paraId="5EFBE841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662E4707" w14:textId="77777777" w:rsidTr="00A75A4E">
        <w:trPr>
          <w:trHeight w:val="36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7E325649" w14:textId="37A03608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Неодамнешен оеративен зафат</w:t>
            </w:r>
          </w:p>
        </w:tc>
        <w:tc>
          <w:tcPr>
            <w:tcW w:w="6479" w:type="dxa"/>
            <w:gridSpan w:val="8"/>
          </w:tcPr>
          <w:p w14:paraId="6C25189E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0E87C0C5" w14:textId="77777777" w:rsidTr="00A75A4E">
        <w:trPr>
          <w:trHeight w:val="354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2078B651" w14:textId="10753A3C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Хронично заболување</w:t>
            </w:r>
          </w:p>
        </w:tc>
        <w:tc>
          <w:tcPr>
            <w:tcW w:w="6479" w:type="dxa"/>
            <w:gridSpan w:val="8"/>
          </w:tcPr>
          <w:p w14:paraId="51F71259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4B17A3EB" w14:textId="77777777" w:rsidTr="00A75A4E">
        <w:trPr>
          <w:trHeight w:val="45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0DCA1923" w14:textId="68999CF2" w:rsidR="00AB5851" w:rsidRDefault="00AB5851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При пишување ја користи левата или десната рака</w:t>
            </w:r>
          </w:p>
        </w:tc>
        <w:tc>
          <w:tcPr>
            <w:tcW w:w="6479" w:type="dxa"/>
            <w:gridSpan w:val="8"/>
          </w:tcPr>
          <w:p w14:paraId="1D3310C9" w14:textId="77777777" w:rsidR="00AB5851" w:rsidRPr="00F073CB" w:rsidRDefault="00AB5851" w:rsidP="00F073C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73CB" w:rsidRPr="00F073CB" w14:paraId="5B765464" w14:textId="77777777" w:rsidTr="00A75A4E">
        <w:trPr>
          <w:trHeight w:val="723"/>
        </w:trPr>
        <w:tc>
          <w:tcPr>
            <w:tcW w:w="3061" w:type="dxa"/>
            <w:gridSpan w:val="4"/>
            <w:shd w:val="clear" w:color="auto" w:fill="FFF2CC" w:themeFill="accent4" w:themeFillTint="33"/>
            <w:vAlign w:val="center"/>
          </w:tcPr>
          <w:p w14:paraId="3AE8B729" w14:textId="06485900" w:rsidR="00F073CB" w:rsidRPr="00F073CB" w:rsidRDefault="00F073CB" w:rsidP="00F073CB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битни информации</w:t>
            </w:r>
            <w:r w:rsidR="00A75A4E">
              <w:rPr>
                <w:rFonts w:ascii="Arial" w:hAnsi="Arial" w:cs="Arial"/>
                <w:b/>
                <w:sz w:val="18"/>
                <w:szCs w:val="18"/>
              </w:rPr>
              <w:t xml:space="preserve"> што се важни и треба да се знаат за Вашето дете</w:t>
            </w:r>
          </w:p>
        </w:tc>
        <w:tc>
          <w:tcPr>
            <w:tcW w:w="6479" w:type="dxa"/>
            <w:gridSpan w:val="8"/>
            <w:vAlign w:val="center"/>
          </w:tcPr>
          <w:p w14:paraId="236A5716" w14:textId="77777777" w:rsidR="00F073CB" w:rsidRDefault="00F073CB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CC778EA" w14:textId="3DEF6108" w:rsidR="00F073CB" w:rsidRPr="00F073CB" w:rsidRDefault="00F073CB" w:rsidP="00F073C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851" w:rsidRPr="00F073CB" w14:paraId="78B1A2ED" w14:textId="77777777" w:rsidTr="00A75A4E">
        <w:trPr>
          <w:trHeight w:val="228"/>
        </w:trPr>
        <w:tc>
          <w:tcPr>
            <w:tcW w:w="1643" w:type="dxa"/>
            <w:gridSpan w:val="2"/>
            <w:shd w:val="clear" w:color="auto" w:fill="FFF2CC" w:themeFill="accent4" w:themeFillTint="33"/>
            <w:vAlign w:val="center"/>
          </w:tcPr>
          <w:p w14:paraId="0CC22E3D" w14:textId="7BAF49FE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Проблем со адаптација во нова средина</w:t>
            </w:r>
          </w:p>
        </w:tc>
        <w:tc>
          <w:tcPr>
            <w:tcW w:w="1675" w:type="dxa"/>
            <w:gridSpan w:val="3"/>
            <w:shd w:val="clear" w:color="auto" w:fill="FFF2CC" w:themeFill="accent4" w:themeFillTint="33"/>
            <w:vAlign w:val="center"/>
          </w:tcPr>
          <w:p w14:paraId="10749B47" w14:textId="41B06976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Самостојно при облекување</w:t>
            </w:r>
          </w:p>
        </w:tc>
        <w:tc>
          <w:tcPr>
            <w:tcW w:w="1752" w:type="dxa"/>
            <w:gridSpan w:val="2"/>
            <w:shd w:val="clear" w:color="auto" w:fill="FFF2CC" w:themeFill="accent4" w:themeFillTint="33"/>
            <w:vAlign w:val="center"/>
          </w:tcPr>
          <w:p w14:paraId="6475A059" w14:textId="354C5BCF" w:rsidR="00AB5851" w:rsidRPr="00F073CB" w:rsidRDefault="00AB5851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Самостојно при јадење</w:t>
            </w:r>
          </w:p>
        </w:tc>
        <w:tc>
          <w:tcPr>
            <w:tcW w:w="1653" w:type="dxa"/>
            <w:gridSpan w:val="2"/>
            <w:shd w:val="clear" w:color="auto" w:fill="FFF2CC" w:themeFill="accent4" w:themeFillTint="33"/>
            <w:vAlign w:val="center"/>
          </w:tcPr>
          <w:p w14:paraId="0F9560F5" w14:textId="0FEC775B" w:rsidR="00AB5851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Дали детето живее со двајца родители</w:t>
            </w:r>
          </w:p>
        </w:tc>
        <w:tc>
          <w:tcPr>
            <w:tcW w:w="2817" w:type="dxa"/>
            <w:gridSpan w:val="3"/>
            <w:shd w:val="clear" w:color="auto" w:fill="FFF2CC" w:themeFill="accent4" w:themeFillTint="33"/>
            <w:vAlign w:val="center"/>
          </w:tcPr>
          <w:p w14:paraId="70B55CAF" w14:textId="1B28F76C" w:rsidR="00AB5851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Кое дете е по ред или единче</w:t>
            </w:r>
          </w:p>
        </w:tc>
      </w:tr>
      <w:tr w:rsidR="00A75A4E" w:rsidRPr="00F073CB" w14:paraId="04E91B95" w14:textId="77777777" w:rsidTr="00A75A4E">
        <w:trPr>
          <w:trHeight w:val="228"/>
        </w:trPr>
        <w:tc>
          <w:tcPr>
            <w:tcW w:w="846" w:type="dxa"/>
            <w:shd w:val="clear" w:color="auto" w:fill="FFF2CC" w:themeFill="accent4" w:themeFillTint="33"/>
            <w:vAlign w:val="center"/>
          </w:tcPr>
          <w:p w14:paraId="51C459F4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14:paraId="74BBC938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6323528B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65" w:type="dxa"/>
            <w:gridSpan w:val="2"/>
            <w:shd w:val="clear" w:color="auto" w:fill="FFF2CC" w:themeFill="accent4" w:themeFillTint="33"/>
            <w:vAlign w:val="center"/>
          </w:tcPr>
          <w:p w14:paraId="5D22793C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80" w:type="dxa"/>
            <w:shd w:val="clear" w:color="auto" w:fill="FFF2CC" w:themeFill="accent4" w:themeFillTint="33"/>
            <w:vAlign w:val="center"/>
          </w:tcPr>
          <w:p w14:paraId="0E91CB5E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72" w:type="dxa"/>
            <w:shd w:val="clear" w:color="auto" w:fill="FFF2CC" w:themeFill="accent4" w:themeFillTint="33"/>
            <w:vAlign w:val="center"/>
          </w:tcPr>
          <w:p w14:paraId="0A337D17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87" w:type="dxa"/>
            <w:shd w:val="clear" w:color="auto" w:fill="FFF2CC" w:themeFill="accent4" w:themeFillTint="33"/>
            <w:vAlign w:val="center"/>
          </w:tcPr>
          <w:p w14:paraId="745287B6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66" w:type="dxa"/>
            <w:shd w:val="clear" w:color="auto" w:fill="FFF2CC" w:themeFill="accent4" w:themeFillTint="33"/>
            <w:vAlign w:val="center"/>
          </w:tcPr>
          <w:p w14:paraId="1D2D3F57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72" w:type="dxa"/>
            <w:shd w:val="clear" w:color="auto" w:fill="FFF2CC" w:themeFill="accent4" w:themeFillTint="33"/>
            <w:vAlign w:val="center"/>
          </w:tcPr>
          <w:p w14:paraId="6BE3A792" w14:textId="23F8E873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единче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100BD4A0" w14:textId="008845E4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прво</w:t>
            </w:r>
          </w:p>
        </w:tc>
        <w:tc>
          <w:tcPr>
            <w:tcW w:w="945" w:type="dxa"/>
            <w:shd w:val="clear" w:color="auto" w:fill="FFF2CC" w:themeFill="accent4" w:themeFillTint="33"/>
            <w:vAlign w:val="center"/>
          </w:tcPr>
          <w:p w14:paraId="17A08A5F" w14:textId="72F0BEC3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второ </w:t>
            </w:r>
          </w:p>
        </w:tc>
      </w:tr>
      <w:tr w:rsidR="00A75A4E" w:rsidRPr="00F073CB" w14:paraId="476FF27A" w14:textId="77777777" w:rsidTr="00A75A4E">
        <w:trPr>
          <w:trHeight w:val="228"/>
        </w:trPr>
        <w:tc>
          <w:tcPr>
            <w:tcW w:w="846" w:type="dxa"/>
            <w:shd w:val="clear" w:color="auto" w:fill="FFFFFF" w:themeFill="background1"/>
            <w:vAlign w:val="center"/>
          </w:tcPr>
          <w:p w14:paraId="7DD3D806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FFFFFF" w:themeFill="background1"/>
            <w:vAlign w:val="center"/>
          </w:tcPr>
          <w:p w14:paraId="43136786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A775792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5" w:type="dxa"/>
            <w:gridSpan w:val="2"/>
            <w:shd w:val="clear" w:color="auto" w:fill="FFFFFF" w:themeFill="background1"/>
            <w:vAlign w:val="center"/>
          </w:tcPr>
          <w:p w14:paraId="2F67585A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14:paraId="2AB54625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2" w:type="dxa"/>
            <w:shd w:val="clear" w:color="auto" w:fill="FFFFFF" w:themeFill="background1"/>
            <w:vAlign w:val="center"/>
          </w:tcPr>
          <w:p w14:paraId="0750BDEE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3F9307B0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69AB592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2" w:type="dxa"/>
            <w:shd w:val="clear" w:color="auto" w:fill="FFFFFF" w:themeFill="background1"/>
            <w:vAlign w:val="center"/>
          </w:tcPr>
          <w:p w14:paraId="78345237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25CB8C5E" w14:textId="77777777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A430052" w14:textId="78CE84DA" w:rsidR="00A75A4E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0A4ECA3" w14:textId="51201B6F" w:rsidR="00A75A4E" w:rsidRDefault="00A75A4E"/>
    <w:p w14:paraId="57C9520E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810"/>
        <w:gridCol w:w="810"/>
        <w:gridCol w:w="900"/>
        <w:gridCol w:w="900"/>
        <w:gridCol w:w="900"/>
        <w:gridCol w:w="810"/>
        <w:gridCol w:w="900"/>
        <w:gridCol w:w="1350"/>
        <w:gridCol w:w="1305"/>
      </w:tblGrid>
      <w:tr w:rsidR="00957C11" w:rsidRPr="00F073CB" w14:paraId="3AD638D8" w14:textId="77777777" w:rsidTr="00F51C35">
        <w:trPr>
          <w:trHeight w:val="228"/>
        </w:trPr>
        <w:tc>
          <w:tcPr>
            <w:tcW w:w="9540" w:type="dxa"/>
            <w:gridSpan w:val="10"/>
            <w:shd w:val="clear" w:color="auto" w:fill="FFF2CC" w:themeFill="accent4" w:themeFillTint="33"/>
            <w:vAlign w:val="center"/>
          </w:tcPr>
          <w:p w14:paraId="7939D611" w14:textId="6D69B8A5" w:rsidR="00957C11" w:rsidRPr="00251F6F" w:rsidRDefault="00957C11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_Hlk101349902"/>
            <w:r w:rsidRPr="00251F6F">
              <w:rPr>
                <w:rFonts w:ascii="Arial" w:hAnsi="Arial" w:cs="Arial"/>
                <w:b/>
                <w:sz w:val="18"/>
                <w:szCs w:val="18"/>
              </w:rPr>
              <w:t xml:space="preserve">КОН ПРИЈАВАТА </w:t>
            </w:r>
            <w:r w:rsidR="00251F6F">
              <w:rPr>
                <w:rFonts w:ascii="Arial" w:hAnsi="Arial" w:cs="Arial"/>
                <w:b/>
                <w:sz w:val="18"/>
                <w:szCs w:val="18"/>
              </w:rPr>
              <w:t xml:space="preserve">СЕ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ДОСТАВУВА</w:t>
            </w:r>
            <w:r w:rsidR="00251F6F">
              <w:rPr>
                <w:rFonts w:ascii="Arial" w:hAnsi="Arial" w:cs="Arial"/>
                <w:b/>
                <w:sz w:val="18"/>
                <w:szCs w:val="18"/>
              </w:rPr>
              <w:t xml:space="preserve"> СЛЕДНАВА ДОКУМЕНТАЦИЈА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251F6F" w:rsidRPr="00F073CB" w14:paraId="6A1B82BF" w14:textId="77777777" w:rsidTr="00F51C35">
        <w:trPr>
          <w:trHeight w:val="228"/>
        </w:trPr>
        <w:tc>
          <w:tcPr>
            <w:tcW w:w="1665" w:type="dxa"/>
            <w:gridSpan w:val="2"/>
            <w:shd w:val="clear" w:color="auto" w:fill="FFF2CC" w:themeFill="accent4" w:themeFillTint="33"/>
            <w:vAlign w:val="center"/>
          </w:tcPr>
          <w:p w14:paraId="63510FA3" w14:textId="585ECCA9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Извод од МКР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  <w:vAlign w:val="center"/>
          </w:tcPr>
          <w:p w14:paraId="37D1D867" w14:textId="4FB57287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вакцинација</w:t>
            </w:r>
          </w:p>
        </w:tc>
        <w:tc>
          <w:tcPr>
            <w:tcW w:w="1800" w:type="dxa"/>
            <w:gridSpan w:val="2"/>
            <w:shd w:val="clear" w:color="auto" w:fill="FFF2CC" w:themeFill="accent4" w:themeFillTint="33"/>
            <w:vAlign w:val="center"/>
          </w:tcPr>
          <w:p w14:paraId="0867A862" w14:textId="162D9D2C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офталмолошки преглед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  <w:vAlign w:val="center"/>
          </w:tcPr>
          <w:p w14:paraId="0BB37D97" w14:textId="70A07148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Потврда за стоматолошки преглед</w:t>
            </w:r>
          </w:p>
        </w:tc>
        <w:tc>
          <w:tcPr>
            <w:tcW w:w="2655" w:type="dxa"/>
            <w:gridSpan w:val="2"/>
            <w:shd w:val="clear" w:color="auto" w:fill="FFF2CC" w:themeFill="accent4" w:themeFillTint="33"/>
            <w:vAlign w:val="center"/>
          </w:tcPr>
          <w:p w14:paraId="2AF091F1" w14:textId="5E060611" w:rsidR="00251F6F" w:rsidRPr="00F073CB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Доколку се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запишув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а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дете со попреченост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мислење/функционален профил од Комисијата за проценка на деца и младинц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и </w:t>
            </w:r>
            <w:r w:rsidRPr="00251F6F">
              <w:rPr>
                <w:rFonts w:ascii="Arial" w:hAnsi="Arial" w:cs="Arial"/>
                <w:b/>
                <w:sz w:val="18"/>
                <w:szCs w:val="18"/>
              </w:rPr>
              <w:t>според МКФ</w:t>
            </w:r>
          </w:p>
        </w:tc>
      </w:tr>
      <w:tr w:rsidR="00251F6F" w:rsidRPr="00F073CB" w14:paraId="7F8C9EB9" w14:textId="77777777" w:rsidTr="00F51C35">
        <w:trPr>
          <w:trHeight w:val="228"/>
        </w:trPr>
        <w:tc>
          <w:tcPr>
            <w:tcW w:w="855" w:type="dxa"/>
            <w:shd w:val="clear" w:color="auto" w:fill="FFF2CC" w:themeFill="accent4" w:themeFillTint="33"/>
            <w:vAlign w:val="center"/>
          </w:tcPr>
          <w:p w14:paraId="32C34409" w14:textId="53BEC0FB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0815D37B" w14:textId="4EA8B1D1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485ED0BA" w14:textId="65758056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787A4E80" w14:textId="336364D0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07228A07" w14:textId="5642F248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5315D608" w14:textId="2C8B2669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07C0C02F" w14:textId="3EF663C2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00" w:type="dxa"/>
            <w:shd w:val="clear" w:color="auto" w:fill="FFF2CC" w:themeFill="accent4" w:themeFillTint="33"/>
            <w:vAlign w:val="center"/>
          </w:tcPr>
          <w:p w14:paraId="0899854C" w14:textId="63400A9E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350" w:type="dxa"/>
            <w:shd w:val="clear" w:color="auto" w:fill="FFF2CC" w:themeFill="accent4" w:themeFillTint="33"/>
            <w:vAlign w:val="center"/>
          </w:tcPr>
          <w:p w14:paraId="049B6D42" w14:textId="10030455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305" w:type="dxa"/>
            <w:shd w:val="clear" w:color="auto" w:fill="FFF2CC" w:themeFill="accent4" w:themeFillTint="33"/>
            <w:vAlign w:val="center"/>
          </w:tcPr>
          <w:p w14:paraId="1FC26440" w14:textId="03FF3514" w:rsidR="00251F6F" w:rsidRPr="00251F6F" w:rsidRDefault="00251F6F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</w:tr>
      <w:tr w:rsidR="00251F6F" w:rsidRPr="00F073CB" w14:paraId="537919F7" w14:textId="77777777" w:rsidTr="00F51C35">
        <w:trPr>
          <w:trHeight w:val="228"/>
        </w:trPr>
        <w:tc>
          <w:tcPr>
            <w:tcW w:w="855" w:type="dxa"/>
            <w:shd w:val="clear" w:color="auto" w:fill="FFFFFF" w:themeFill="background1"/>
            <w:vAlign w:val="center"/>
          </w:tcPr>
          <w:p w14:paraId="0C557EE1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46F14658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124782F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5F237139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6DBB82DA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4D97DBA8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5D29C9D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14:paraId="0BCF120C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21F41620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FFFFFF" w:themeFill="background1"/>
            <w:vAlign w:val="center"/>
          </w:tcPr>
          <w:p w14:paraId="2C019335" w14:textId="77777777" w:rsidR="00251F6F" w:rsidRDefault="00251F6F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bookmarkEnd w:id="1"/>
    </w:tbl>
    <w:p w14:paraId="40E34D3C" w14:textId="19B5B2AC" w:rsidR="00A75A4E" w:rsidRDefault="00A75A4E"/>
    <w:p w14:paraId="6A942A1A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795"/>
        <w:gridCol w:w="870"/>
        <w:gridCol w:w="810"/>
        <w:gridCol w:w="900"/>
        <w:gridCol w:w="600"/>
        <w:gridCol w:w="795"/>
        <w:gridCol w:w="795"/>
        <w:gridCol w:w="795"/>
        <w:gridCol w:w="795"/>
        <w:gridCol w:w="795"/>
        <w:gridCol w:w="795"/>
        <w:gridCol w:w="795"/>
      </w:tblGrid>
      <w:tr w:rsidR="00A75A4E" w:rsidRPr="00F073CB" w14:paraId="7B11CE4C" w14:textId="77777777" w:rsidTr="00A718E9">
        <w:trPr>
          <w:trHeight w:val="453"/>
        </w:trPr>
        <w:tc>
          <w:tcPr>
            <w:tcW w:w="9540" w:type="dxa"/>
            <w:gridSpan w:val="12"/>
            <w:shd w:val="clear" w:color="auto" w:fill="FFF2CC" w:themeFill="accent4" w:themeFillTint="33"/>
            <w:vAlign w:val="center"/>
          </w:tcPr>
          <w:p w14:paraId="0F8BA3A6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ВИД НА НАСТАВА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ШТО ЌЕ ЈА ПОСЕТУВА</w:t>
            </w:r>
          </w:p>
        </w:tc>
      </w:tr>
      <w:tr w:rsidR="00A75A4E" w:rsidRPr="00F073CB" w14:paraId="65422815" w14:textId="77777777" w:rsidTr="00A718E9">
        <w:trPr>
          <w:trHeight w:val="354"/>
        </w:trPr>
        <w:tc>
          <w:tcPr>
            <w:tcW w:w="3375" w:type="dxa"/>
            <w:gridSpan w:val="4"/>
            <w:shd w:val="clear" w:color="auto" w:fill="FFF2CC" w:themeFill="accent4" w:themeFillTint="33"/>
            <w:vAlign w:val="center"/>
          </w:tcPr>
          <w:p w14:paraId="7524463F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Продолжен престој – целодневна</w:t>
            </w:r>
          </w:p>
        </w:tc>
        <w:tc>
          <w:tcPr>
            <w:tcW w:w="2985" w:type="dxa"/>
            <w:gridSpan w:val="4"/>
            <w:shd w:val="clear" w:color="auto" w:fill="FFF2CC" w:themeFill="accent4" w:themeFillTint="33"/>
            <w:vAlign w:val="center"/>
          </w:tcPr>
          <w:p w14:paraId="0BA7DCD8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класична</w:t>
            </w:r>
          </w:p>
        </w:tc>
        <w:tc>
          <w:tcPr>
            <w:tcW w:w="3180" w:type="dxa"/>
            <w:gridSpan w:val="4"/>
            <w:shd w:val="clear" w:color="auto" w:fill="FFF2CC" w:themeFill="accent4" w:themeFillTint="33"/>
            <w:vAlign w:val="center"/>
          </w:tcPr>
          <w:p w14:paraId="41D00AFB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Класична со дневен престој</w:t>
            </w:r>
          </w:p>
        </w:tc>
      </w:tr>
      <w:tr w:rsidR="00A75A4E" w:rsidRPr="00F073CB" w14:paraId="64A5F23A" w14:textId="77777777" w:rsidTr="00A718E9">
        <w:trPr>
          <w:trHeight w:val="228"/>
        </w:trPr>
        <w:tc>
          <w:tcPr>
            <w:tcW w:w="795" w:type="dxa"/>
            <w:shd w:val="clear" w:color="auto" w:fill="FFF2CC" w:themeFill="accent4" w:themeFillTint="33"/>
            <w:vAlign w:val="center"/>
          </w:tcPr>
          <w:p w14:paraId="360892DC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</w:t>
            </w:r>
            <w:r w:rsidRPr="00251F6F">
              <w:rPr>
                <w:rFonts w:ascii="Arial" w:hAnsi="Arial" w:cs="Arial"/>
                <w:b/>
                <w:i/>
                <w:sz w:val="18"/>
                <w:szCs w:val="18"/>
                <w:shd w:val="clear" w:color="auto" w:fill="E2EFD9" w:themeFill="accent6" w:themeFillTint="33"/>
              </w:rPr>
              <w:t>А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01F6C49D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72E16178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653FC4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dxa"/>
            <w:shd w:val="clear" w:color="auto" w:fill="FFF2CC" w:themeFill="accent4" w:themeFillTint="33"/>
            <w:vAlign w:val="center"/>
          </w:tcPr>
          <w:p w14:paraId="064C26D6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327A910C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231B40C5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67907D03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2D18C5D1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2A69A1B8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316DCB90" w14:textId="77777777" w:rsidR="00A75A4E" w:rsidRPr="00251F6F" w:rsidRDefault="00A75A4E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5C27243C" w14:textId="77777777" w:rsidR="00A75A4E" w:rsidRPr="00F073CB" w:rsidRDefault="00A75A4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759DDA9" w14:textId="5C09F768" w:rsidR="00A75A4E" w:rsidRDefault="00A75A4E"/>
    <w:p w14:paraId="05654932" w14:textId="77777777" w:rsidR="001854EE" w:rsidRDefault="001854EE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</w:tblGrid>
      <w:tr w:rsidR="00C83327" w:rsidRPr="00F073CB" w14:paraId="35AFAD61" w14:textId="77777777" w:rsidTr="00F51C35">
        <w:trPr>
          <w:trHeight w:val="543"/>
        </w:trPr>
        <w:tc>
          <w:tcPr>
            <w:tcW w:w="9540" w:type="dxa"/>
            <w:gridSpan w:val="12"/>
            <w:shd w:val="clear" w:color="auto" w:fill="FFF2CC" w:themeFill="accent4" w:themeFillTint="33"/>
            <w:vAlign w:val="center"/>
          </w:tcPr>
          <w:p w14:paraId="7DECE1DD" w14:textId="77777777" w:rsidR="00C83327" w:rsidRPr="00F073CB" w:rsidRDefault="00C83327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ВО СЛУЧАЈ НА НЕЗГОДА ИЛИ СЕКАКОВ ДРУГ ВИД НА ИТНА И НЕОДЛОЖНА ПОТРЕБА </w:t>
            </w:r>
          </w:p>
          <w:p w14:paraId="5D703BB6" w14:textId="4155CF78" w:rsidR="00C83327" w:rsidRPr="00F073CB" w:rsidRDefault="00C83327" w:rsidP="00F073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ДИРЕКТОРОТ, НАСТАВНИКОТ ИЛИ ПЕДАГОШКО-ПСИХОЛОШКАТА СЛУЖБА ДА КОНТАКТИРА </w:t>
            </w:r>
          </w:p>
        </w:tc>
      </w:tr>
      <w:tr w:rsidR="00C83327" w:rsidRPr="00F073CB" w14:paraId="7B41296F" w14:textId="77777777" w:rsidTr="00F51C35">
        <w:trPr>
          <w:trHeight w:val="354"/>
        </w:trPr>
        <w:tc>
          <w:tcPr>
            <w:tcW w:w="3180" w:type="dxa"/>
            <w:gridSpan w:val="4"/>
            <w:shd w:val="clear" w:color="auto" w:fill="FFF2CC" w:themeFill="accent4" w:themeFillTint="33"/>
            <w:vAlign w:val="center"/>
          </w:tcPr>
          <w:p w14:paraId="1619D891" w14:textId="66BBA9A0" w:rsidR="00C83327" w:rsidRPr="00F073CB" w:rsidRDefault="00C83327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само </w:t>
            </w:r>
            <w:r w:rsidR="00F073CB" w:rsidRPr="00F073CB">
              <w:rPr>
                <w:rFonts w:ascii="Arial" w:hAnsi="Arial" w:cs="Arial"/>
                <w:b/>
                <w:sz w:val="18"/>
                <w:szCs w:val="18"/>
              </w:rPr>
              <w:t xml:space="preserve">со 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>мајката</w:t>
            </w:r>
          </w:p>
        </w:tc>
        <w:tc>
          <w:tcPr>
            <w:tcW w:w="3180" w:type="dxa"/>
            <w:gridSpan w:val="4"/>
            <w:shd w:val="clear" w:color="auto" w:fill="FFF2CC" w:themeFill="accent4" w:themeFillTint="33"/>
            <w:vAlign w:val="center"/>
          </w:tcPr>
          <w:p w14:paraId="7895ED57" w14:textId="276C7BA6" w:rsidR="00C83327" w:rsidRPr="00F073CB" w:rsidRDefault="00F073CB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с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амо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 со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 xml:space="preserve"> таткото</w:t>
            </w:r>
          </w:p>
        </w:tc>
        <w:tc>
          <w:tcPr>
            <w:tcW w:w="3180" w:type="dxa"/>
            <w:gridSpan w:val="4"/>
            <w:shd w:val="clear" w:color="auto" w:fill="FFF2CC" w:themeFill="accent4" w:themeFillTint="33"/>
            <w:vAlign w:val="center"/>
          </w:tcPr>
          <w:p w14:paraId="787352EC" w14:textId="7E41FB1D" w:rsidR="00C83327" w:rsidRPr="00F073CB" w:rsidRDefault="00F073CB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со </w:t>
            </w:r>
            <w:r w:rsidR="00C83327" w:rsidRPr="00F073CB">
              <w:rPr>
                <w:rFonts w:ascii="Arial" w:hAnsi="Arial" w:cs="Arial"/>
                <w:b/>
                <w:sz w:val="18"/>
                <w:szCs w:val="18"/>
              </w:rPr>
              <w:t>било кој од родителите</w:t>
            </w:r>
          </w:p>
        </w:tc>
      </w:tr>
      <w:tr w:rsidR="00F073CB" w:rsidRPr="00F073CB" w14:paraId="3DF049D7" w14:textId="77777777" w:rsidTr="00F51C35">
        <w:trPr>
          <w:trHeight w:val="228"/>
        </w:trPr>
        <w:tc>
          <w:tcPr>
            <w:tcW w:w="795" w:type="dxa"/>
            <w:shd w:val="clear" w:color="auto" w:fill="FFF2CC" w:themeFill="accent4" w:themeFillTint="33"/>
            <w:vAlign w:val="center"/>
          </w:tcPr>
          <w:p w14:paraId="52D01521" w14:textId="763A999A" w:rsidR="00F073CB" w:rsidRPr="00251F6F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</w:t>
            </w:r>
            <w:r w:rsidRPr="00251F6F">
              <w:rPr>
                <w:rFonts w:ascii="Arial" w:hAnsi="Arial" w:cs="Arial"/>
                <w:b/>
                <w:i/>
                <w:sz w:val="18"/>
                <w:szCs w:val="18"/>
                <w:shd w:val="clear" w:color="auto" w:fill="E2EFD9" w:themeFill="accent6" w:themeFillTint="33"/>
              </w:rPr>
              <w:t>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13C76A0F" w14:textId="77777777" w:rsidR="00F073CB" w:rsidRPr="00F073CB" w:rsidRDefault="00F073CB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643C7778" w14:textId="4DB917CE" w:rsidR="00F073CB" w:rsidRPr="00251F6F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7A1AE1E3" w14:textId="65DC6308" w:rsidR="00F073CB" w:rsidRPr="00F073CB" w:rsidRDefault="00F073CB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2FF28776" w14:textId="4719F376" w:rsidR="00F073CB" w:rsidRPr="00251F6F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064386E6" w14:textId="77777777" w:rsidR="00F073CB" w:rsidRPr="00F073CB" w:rsidRDefault="00F073CB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679ACE8A" w14:textId="481BEE92" w:rsidR="00F073CB" w:rsidRPr="00251F6F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7458A890" w14:textId="3CFC23B4" w:rsidR="00F073CB" w:rsidRPr="00F073CB" w:rsidRDefault="00F073CB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6D66F459" w14:textId="778926FC" w:rsidR="00F073CB" w:rsidRPr="00251F6F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21B8F8AA" w14:textId="77777777" w:rsidR="00F073CB" w:rsidRPr="00F073CB" w:rsidRDefault="00F073CB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FFF2CC" w:themeFill="accent4" w:themeFillTint="33"/>
            <w:vAlign w:val="center"/>
          </w:tcPr>
          <w:p w14:paraId="50284ED3" w14:textId="7AFBA7E9" w:rsidR="00F073CB" w:rsidRPr="00251F6F" w:rsidRDefault="00F073CB" w:rsidP="00F073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08479A1F" w14:textId="690484C9" w:rsidR="00F073CB" w:rsidRPr="00F073CB" w:rsidRDefault="00F073CB" w:rsidP="00F073C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2C24C3E" w14:textId="77777777" w:rsidR="00A75A4E" w:rsidRDefault="00A75A4E" w:rsidP="00EF4659">
      <w:pPr>
        <w:rPr>
          <w:rFonts w:ascii="Arial" w:hAnsi="Arial" w:cs="Arial"/>
          <w:sz w:val="18"/>
          <w:szCs w:val="18"/>
        </w:rPr>
      </w:pPr>
    </w:p>
    <w:p w14:paraId="12947193" w14:textId="6B0E2D7B" w:rsidR="00262F4E" w:rsidRDefault="00262F4E" w:rsidP="00EF4659">
      <w:pPr>
        <w:rPr>
          <w:rFonts w:ascii="Arial" w:hAnsi="Arial" w:cs="Arial"/>
          <w:sz w:val="18"/>
          <w:szCs w:val="18"/>
        </w:rPr>
      </w:pPr>
    </w:p>
    <w:p w14:paraId="19F3BD53" w14:textId="36B2D386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05698244" w14:textId="3BB7223A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7BA8D565" w14:textId="170F8B17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4A57AD86" w14:textId="20A8C20D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0529346F" w14:textId="18CD3349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13352A66" w14:textId="79A84B57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485F42F7" w14:textId="0998C909" w:rsidR="001854EE" w:rsidRDefault="001854EE" w:rsidP="00EF4659">
      <w:pPr>
        <w:rPr>
          <w:rFonts w:ascii="Arial" w:hAnsi="Arial" w:cs="Arial"/>
          <w:sz w:val="18"/>
          <w:szCs w:val="18"/>
        </w:rPr>
      </w:pPr>
    </w:p>
    <w:p w14:paraId="399ADAA5" w14:textId="15756A78" w:rsidR="00195496" w:rsidRPr="00F073CB" w:rsidRDefault="0098544A" w:rsidP="00F51C35">
      <w:pPr>
        <w:pBdr>
          <w:bottom w:val="thinThickSmallGap" w:sz="24" w:space="1" w:color="FFD966" w:themeColor="accent4" w:themeTint="99"/>
        </w:pBdr>
        <w:shd w:val="clear" w:color="auto" w:fill="FFF2CC" w:themeFill="accent4" w:themeFillTint="33"/>
        <w:ind w:right="3960"/>
        <w:jc w:val="left"/>
        <w:rPr>
          <w:rFonts w:ascii="Arial" w:hAnsi="Arial" w:cs="Arial"/>
          <w:b/>
          <w:sz w:val="18"/>
          <w:szCs w:val="18"/>
          <w:lang w:val="en-US"/>
        </w:rPr>
      </w:pPr>
      <w:r w:rsidRPr="00F073CB">
        <w:rPr>
          <w:rFonts w:ascii="Arial" w:hAnsi="Arial" w:cs="Arial"/>
          <w:b/>
          <w:sz w:val="18"/>
          <w:szCs w:val="18"/>
        </w:rPr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II – </w:t>
      </w:r>
      <w:r w:rsidR="00195496" w:rsidRPr="00F073CB">
        <w:rPr>
          <w:rFonts w:ascii="Arial" w:hAnsi="Arial" w:cs="Arial"/>
          <w:b/>
          <w:sz w:val="18"/>
          <w:szCs w:val="18"/>
        </w:rPr>
        <w:t xml:space="preserve">ПОДАТОЦИ ЗА </w:t>
      </w:r>
      <w:r w:rsidR="00677057">
        <w:rPr>
          <w:rFonts w:ascii="Arial" w:hAnsi="Arial" w:cs="Arial"/>
          <w:b/>
          <w:sz w:val="18"/>
          <w:szCs w:val="18"/>
        </w:rPr>
        <w:t>СЕМЕЈСТВО И СТАРАТЕЛ/И</w:t>
      </w:r>
      <w:r w:rsidR="00195496" w:rsidRPr="00F073CB">
        <w:rPr>
          <w:rFonts w:ascii="Arial" w:hAnsi="Arial" w:cs="Arial"/>
          <w:b/>
          <w:sz w:val="18"/>
          <w:szCs w:val="18"/>
        </w:rPr>
        <w:t>: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</w:p>
    <w:p w14:paraId="74FBBFC2" w14:textId="014F4548" w:rsidR="0098544A" w:rsidRDefault="0098544A" w:rsidP="00EF4659">
      <w:pPr>
        <w:rPr>
          <w:rFonts w:ascii="Arial" w:hAnsi="Arial" w:cs="Arial"/>
          <w:sz w:val="18"/>
          <w:szCs w:val="18"/>
        </w:rPr>
      </w:pPr>
    </w:p>
    <w:p w14:paraId="22065A75" w14:textId="2852A93C" w:rsidR="00DB4808" w:rsidRPr="00DB4808" w:rsidRDefault="00262F4E" w:rsidP="00677057">
      <w:pPr>
        <w:jc w:val="left"/>
        <w:rPr>
          <w:rFonts w:ascii="Arial" w:hAnsi="Arial" w:cs="Arial"/>
          <w:b/>
          <w:sz w:val="18"/>
          <w:szCs w:val="18"/>
        </w:rPr>
      </w:pPr>
      <w:r w:rsidRPr="00DB4808">
        <w:rPr>
          <w:rFonts w:ascii="Arial" w:hAnsi="Arial" w:cs="Arial"/>
          <w:b/>
          <w:sz w:val="18"/>
          <w:szCs w:val="18"/>
        </w:rPr>
        <w:t xml:space="preserve">(за </w:t>
      </w:r>
      <w:r w:rsidR="00DB4808">
        <w:rPr>
          <w:rFonts w:ascii="Arial" w:hAnsi="Arial" w:cs="Arial"/>
          <w:b/>
          <w:sz w:val="18"/>
          <w:szCs w:val="18"/>
        </w:rPr>
        <w:t>м</w:t>
      </w:r>
      <w:r w:rsidRPr="00DB4808">
        <w:rPr>
          <w:rFonts w:ascii="Arial" w:hAnsi="Arial" w:cs="Arial"/>
          <w:b/>
          <w:sz w:val="18"/>
          <w:szCs w:val="18"/>
        </w:rPr>
        <w:t>ајката)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565"/>
        <w:gridCol w:w="80"/>
        <w:gridCol w:w="810"/>
        <w:gridCol w:w="1710"/>
        <w:gridCol w:w="253"/>
        <w:gridCol w:w="1457"/>
        <w:gridCol w:w="1665"/>
      </w:tblGrid>
      <w:tr w:rsidR="0098544A" w:rsidRPr="00F073CB" w14:paraId="277BEEEA" w14:textId="77777777" w:rsidTr="00F51C35">
        <w:trPr>
          <w:trHeight w:val="288"/>
        </w:trPr>
        <w:tc>
          <w:tcPr>
            <w:tcW w:w="3565" w:type="dxa"/>
            <w:shd w:val="clear" w:color="auto" w:fill="FFF2CC" w:themeFill="accent4" w:themeFillTint="33"/>
          </w:tcPr>
          <w:p w14:paraId="3791A667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975" w:type="dxa"/>
            <w:gridSpan w:val="6"/>
            <w:shd w:val="clear" w:color="auto" w:fill="FFF2CC" w:themeFill="accent4" w:themeFillTint="33"/>
          </w:tcPr>
          <w:p w14:paraId="69A985B9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98544A" w:rsidRPr="00F073CB" w14:paraId="1DD44D00" w14:textId="77777777" w:rsidTr="00F51C35">
        <w:tc>
          <w:tcPr>
            <w:tcW w:w="3565" w:type="dxa"/>
          </w:tcPr>
          <w:p w14:paraId="0FF81CEF" w14:textId="77777777" w:rsidR="002B1EC1" w:rsidRDefault="002B1EC1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4D7072" w14:textId="157DA38D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75" w:type="dxa"/>
            <w:gridSpan w:val="6"/>
          </w:tcPr>
          <w:p w14:paraId="6B5965FF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DF7D3C" w14:textId="17C13D4D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8544A" w:rsidRPr="00F073CB" w14:paraId="0FF1838B" w14:textId="77777777" w:rsidTr="00F51C35">
        <w:trPr>
          <w:trHeight w:val="297"/>
        </w:trPr>
        <w:tc>
          <w:tcPr>
            <w:tcW w:w="3565" w:type="dxa"/>
            <w:shd w:val="clear" w:color="auto" w:fill="FFF2CC" w:themeFill="accent4" w:themeFillTint="33"/>
          </w:tcPr>
          <w:p w14:paraId="4D20FEB5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Општина, Град</w:t>
            </w:r>
          </w:p>
        </w:tc>
        <w:tc>
          <w:tcPr>
            <w:tcW w:w="2853" w:type="dxa"/>
            <w:gridSpan w:val="4"/>
            <w:shd w:val="clear" w:color="auto" w:fill="FFF2CC" w:themeFill="accent4" w:themeFillTint="33"/>
          </w:tcPr>
          <w:p w14:paraId="05D835C8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3122" w:type="dxa"/>
            <w:gridSpan w:val="2"/>
            <w:shd w:val="clear" w:color="auto" w:fill="FFF2CC" w:themeFill="accent4" w:themeFillTint="33"/>
          </w:tcPr>
          <w:p w14:paraId="5293ECD5" w14:textId="77777777" w:rsidR="0098544A" w:rsidRPr="00F073CB" w:rsidRDefault="0098544A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</w:tr>
      <w:tr w:rsidR="0098544A" w:rsidRPr="00F073CB" w14:paraId="4B47E6F3" w14:textId="77777777" w:rsidTr="00F51C35">
        <w:tc>
          <w:tcPr>
            <w:tcW w:w="3565" w:type="dxa"/>
          </w:tcPr>
          <w:p w14:paraId="4D090645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282C75" w14:textId="3C7AC5F4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3" w:type="dxa"/>
            <w:gridSpan w:val="4"/>
          </w:tcPr>
          <w:p w14:paraId="02EC5FB5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3E37FA" w14:textId="6E425CBB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14:paraId="11342021" w14:textId="77777777" w:rsidR="0098544A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F669DC" w14:textId="41205A47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56304AA0" w14:textId="77777777" w:rsidTr="00F51C35">
        <w:trPr>
          <w:trHeight w:val="315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2073E3CD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18F6FC0D" w14:textId="277D11CE" w:rsidR="001B3500" w:rsidRPr="00F073CB" w:rsidRDefault="001B3500" w:rsidP="001B35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телефони за комуникација</w:t>
            </w:r>
          </w:p>
        </w:tc>
      </w:tr>
      <w:tr w:rsidR="001B3500" w:rsidRPr="00F073CB" w14:paraId="7A9211C6" w14:textId="77777777" w:rsidTr="001854EE">
        <w:tc>
          <w:tcPr>
            <w:tcW w:w="4455" w:type="dxa"/>
            <w:gridSpan w:val="3"/>
            <w:vMerge w:val="restart"/>
          </w:tcPr>
          <w:p w14:paraId="77737645" w14:textId="34B9EB80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2CA7DDDF" w14:textId="32999A51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домашен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</w:tcPr>
          <w:p w14:paraId="32DFA0BF" w14:textId="2E1C2B5D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мобилен</w:t>
            </w:r>
          </w:p>
        </w:tc>
        <w:tc>
          <w:tcPr>
            <w:tcW w:w="1665" w:type="dxa"/>
            <w:shd w:val="clear" w:color="auto" w:fill="FFF2CC" w:themeFill="accent4" w:themeFillTint="33"/>
          </w:tcPr>
          <w:p w14:paraId="238D30B3" w14:textId="7E42C574" w:rsidR="001B3500" w:rsidRPr="00677057" w:rsidRDefault="001B3500" w:rsidP="001B350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на работа</w:t>
            </w:r>
          </w:p>
        </w:tc>
      </w:tr>
      <w:tr w:rsidR="001B3500" w:rsidRPr="00F073CB" w14:paraId="62A1BE51" w14:textId="77777777" w:rsidTr="00F51C35">
        <w:trPr>
          <w:trHeight w:val="279"/>
        </w:trPr>
        <w:tc>
          <w:tcPr>
            <w:tcW w:w="4455" w:type="dxa"/>
            <w:gridSpan w:val="3"/>
            <w:vMerge/>
          </w:tcPr>
          <w:p w14:paraId="3F205D65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57ABCDFF" w14:textId="332354C3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shd w:val="clear" w:color="auto" w:fill="auto"/>
          </w:tcPr>
          <w:p w14:paraId="750A9576" w14:textId="396906BE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auto"/>
          </w:tcPr>
          <w:p w14:paraId="3214CA4D" w14:textId="61A03F06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2C769DAB" w14:textId="77777777" w:rsidTr="001854EE">
        <w:trPr>
          <w:trHeight w:val="252"/>
        </w:trPr>
        <w:tc>
          <w:tcPr>
            <w:tcW w:w="3645" w:type="dxa"/>
            <w:gridSpan w:val="2"/>
            <w:shd w:val="clear" w:color="auto" w:fill="FFF2CC" w:themeFill="accent4" w:themeFillTint="33"/>
          </w:tcPr>
          <w:p w14:paraId="50C0D576" w14:textId="03D88A96" w:rsidR="0098544A" w:rsidRPr="003062FD" w:rsidRDefault="00262F4E" w:rsidP="0016574E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Професија</w:t>
            </w:r>
            <w:r w:rsidR="003062FD">
              <w:rPr>
                <w:rFonts w:ascii="Arial" w:hAnsi="Arial" w:cs="Arial"/>
                <w:b/>
                <w:sz w:val="18"/>
                <w:szCs w:val="18"/>
              </w:rPr>
              <w:t xml:space="preserve"> / Образование</w:t>
            </w:r>
          </w:p>
        </w:tc>
        <w:tc>
          <w:tcPr>
            <w:tcW w:w="5895" w:type="dxa"/>
            <w:gridSpan w:val="5"/>
            <w:shd w:val="clear" w:color="auto" w:fill="FFF2CC" w:themeFill="accent4" w:themeFillTint="33"/>
          </w:tcPr>
          <w:p w14:paraId="10C9E583" w14:textId="131E0262" w:rsidR="0098544A" w:rsidRPr="00F073CB" w:rsidRDefault="00262F4E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Вработена во</w:t>
            </w:r>
            <w:r w:rsidR="001B3500" w:rsidRPr="00F073CB">
              <w:rPr>
                <w:rFonts w:ascii="Arial" w:hAnsi="Arial" w:cs="Arial"/>
                <w:b/>
                <w:sz w:val="18"/>
                <w:szCs w:val="18"/>
              </w:rPr>
              <w:t xml:space="preserve"> (назив на институција/организација</w:t>
            </w:r>
          </w:p>
        </w:tc>
      </w:tr>
      <w:tr w:rsidR="0098544A" w:rsidRPr="00F073CB" w14:paraId="2824D1CE" w14:textId="77777777" w:rsidTr="001854EE">
        <w:tc>
          <w:tcPr>
            <w:tcW w:w="3645" w:type="dxa"/>
            <w:gridSpan w:val="2"/>
          </w:tcPr>
          <w:p w14:paraId="2633A4C9" w14:textId="77777777" w:rsidR="0098544A" w:rsidRPr="00F073CB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8B831C" w14:textId="64FBAD49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95" w:type="dxa"/>
            <w:gridSpan w:val="5"/>
          </w:tcPr>
          <w:p w14:paraId="4C31A8C8" w14:textId="77777777" w:rsidR="0098544A" w:rsidRPr="00F073CB" w:rsidRDefault="0098544A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30D23294" w14:textId="77777777" w:rsidTr="00F51C35">
        <w:trPr>
          <w:trHeight w:val="261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17ECE246" w14:textId="269A6015" w:rsidR="0098544A" w:rsidRPr="00F073CB" w:rsidRDefault="001B3500" w:rsidP="001B3500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Приватна </w:t>
            </w:r>
            <w:r w:rsidR="0098544A" w:rsidRPr="00F073CB">
              <w:rPr>
                <w:rFonts w:ascii="Arial" w:hAnsi="Arial" w:cs="Arial"/>
                <w:b/>
                <w:sz w:val="18"/>
                <w:szCs w:val="18"/>
              </w:rPr>
              <w:t>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75B1608F" w14:textId="4909EB24" w:rsidR="0098544A" w:rsidRPr="00F073CB" w:rsidRDefault="001B3500" w:rsidP="001B3500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Службена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</w:tr>
      <w:tr w:rsidR="001B3500" w:rsidRPr="00F073CB" w14:paraId="1244C51B" w14:textId="77777777" w:rsidTr="00F51C35">
        <w:tc>
          <w:tcPr>
            <w:tcW w:w="4455" w:type="dxa"/>
            <w:gridSpan w:val="3"/>
          </w:tcPr>
          <w:p w14:paraId="50D89808" w14:textId="77777777" w:rsidR="001B3500" w:rsidRPr="00F073CB" w:rsidRDefault="001B3500" w:rsidP="001B3500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3575C2" w14:textId="26456FA3" w:rsidR="001B3500" w:rsidRPr="00F073CB" w:rsidRDefault="001B3500" w:rsidP="001B350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85" w:type="dxa"/>
            <w:gridSpan w:val="4"/>
          </w:tcPr>
          <w:p w14:paraId="4DF38511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F6B3E82" w14:textId="4FBD3E73" w:rsidR="0098544A" w:rsidRDefault="0098544A" w:rsidP="00EF4659">
      <w:pPr>
        <w:rPr>
          <w:rFonts w:ascii="Arial" w:hAnsi="Arial" w:cs="Arial"/>
          <w:sz w:val="18"/>
          <w:szCs w:val="18"/>
        </w:rPr>
      </w:pPr>
    </w:p>
    <w:p w14:paraId="2A11A0B7" w14:textId="77777777" w:rsidR="003062FD" w:rsidRPr="00F073CB" w:rsidRDefault="003062FD" w:rsidP="00EF4659">
      <w:pPr>
        <w:rPr>
          <w:rFonts w:ascii="Arial" w:hAnsi="Arial" w:cs="Arial"/>
          <w:sz w:val="18"/>
          <w:szCs w:val="18"/>
        </w:rPr>
      </w:pPr>
    </w:p>
    <w:p w14:paraId="380768D4" w14:textId="64DC0805" w:rsidR="00DB4808" w:rsidRPr="00DB4808" w:rsidRDefault="001B3500" w:rsidP="00677057">
      <w:pPr>
        <w:jc w:val="left"/>
        <w:rPr>
          <w:rFonts w:ascii="Arial" w:hAnsi="Arial" w:cs="Arial"/>
          <w:b/>
          <w:sz w:val="18"/>
          <w:szCs w:val="18"/>
        </w:rPr>
      </w:pPr>
      <w:r w:rsidRPr="00DB4808">
        <w:rPr>
          <w:rFonts w:ascii="Arial" w:hAnsi="Arial" w:cs="Arial"/>
          <w:b/>
          <w:sz w:val="18"/>
          <w:szCs w:val="18"/>
        </w:rPr>
        <w:t xml:space="preserve">(за </w:t>
      </w:r>
      <w:r w:rsidR="00DB4808">
        <w:rPr>
          <w:rFonts w:ascii="Arial" w:hAnsi="Arial" w:cs="Arial"/>
          <w:b/>
          <w:sz w:val="18"/>
          <w:szCs w:val="18"/>
        </w:rPr>
        <w:t>та</w:t>
      </w:r>
      <w:r w:rsidRPr="00DB4808">
        <w:rPr>
          <w:rFonts w:ascii="Arial" w:hAnsi="Arial" w:cs="Arial"/>
          <w:b/>
          <w:sz w:val="18"/>
          <w:szCs w:val="18"/>
        </w:rPr>
        <w:t>ткото)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565"/>
        <w:gridCol w:w="80"/>
        <w:gridCol w:w="810"/>
        <w:gridCol w:w="1710"/>
        <w:gridCol w:w="253"/>
        <w:gridCol w:w="1457"/>
        <w:gridCol w:w="1665"/>
      </w:tblGrid>
      <w:tr w:rsidR="001B3500" w:rsidRPr="00F073CB" w14:paraId="3832DE9E" w14:textId="77777777" w:rsidTr="00F51C35">
        <w:trPr>
          <w:trHeight w:val="288"/>
        </w:trPr>
        <w:tc>
          <w:tcPr>
            <w:tcW w:w="3565" w:type="dxa"/>
            <w:shd w:val="clear" w:color="auto" w:fill="FFF2CC" w:themeFill="accent4" w:themeFillTint="33"/>
          </w:tcPr>
          <w:p w14:paraId="651F516C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975" w:type="dxa"/>
            <w:gridSpan w:val="6"/>
            <w:shd w:val="clear" w:color="auto" w:fill="FFF2CC" w:themeFill="accent4" w:themeFillTint="33"/>
          </w:tcPr>
          <w:p w14:paraId="7D837BD7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1B3500" w:rsidRPr="00F073CB" w14:paraId="78BEA897" w14:textId="77777777" w:rsidTr="00F51C35">
        <w:tc>
          <w:tcPr>
            <w:tcW w:w="3565" w:type="dxa"/>
          </w:tcPr>
          <w:p w14:paraId="64A42B5E" w14:textId="77777777" w:rsidR="003062FD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9D6175" w14:textId="07F532A2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75" w:type="dxa"/>
            <w:gridSpan w:val="6"/>
          </w:tcPr>
          <w:p w14:paraId="460DF88D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B08A82" w14:textId="0920B009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40CA090C" w14:textId="77777777" w:rsidTr="00F51C35">
        <w:trPr>
          <w:trHeight w:val="297"/>
        </w:trPr>
        <w:tc>
          <w:tcPr>
            <w:tcW w:w="3565" w:type="dxa"/>
            <w:shd w:val="clear" w:color="auto" w:fill="FFF2CC" w:themeFill="accent4" w:themeFillTint="33"/>
          </w:tcPr>
          <w:p w14:paraId="0D7DA79E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Општина, Град</w:t>
            </w:r>
          </w:p>
        </w:tc>
        <w:tc>
          <w:tcPr>
            <w:tcW w:w="2853" w:type="dxa"/>
            <w:gridSpan w:val="4"/>
            <w:shd w:val="clear" w:color="auto" w:fill="FFF2CC" w:themeFill="accent4" w:themeFillTint="33"/>
          </w:tcPr>
          <w:p w14:paraId="28940F19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Држава</w:t>
            </w:r>
          </w:p>
        </w:tc>
        <w:tc>
          <w:tcPr>
            <w:tcW w:w="3122" w:type="dxa"/>
            <w:gridSpan w:val="2"/>
            <w:shd w:val="clear" w:color="auto" w:fill="FFF2CC" w:themeFill="accent4" w:themeFillTint="33"/>
          </w:tcPr>
          <w:p w14:paraId="5313FC7C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Државјанство</w:t>
            </w:r>
          </w:p>
        </w:tc>
      </w:tr>
      <w:tr w:rsidR="001B3500" w:rsidRPr="00F073CB" w14:paraId="49615279" w14:textId="77777777" w:rsidTr="00F51C35">
        <w:tc>
          <w:tcPr>
            <w:tcW w:w="3565" w:type="dxa"/>
          </w:tcPr>
          <w:p w14:paraId="5882D7F6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FD4D70" w14:textId="2105044E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53" w:type="dxa"/>
            <w:gridSpan w:val="4"/>
          </w:tcPr>
          <w:p w14:paraId="5EA162F7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90B05B" w14:textId="2EA3D7FA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2" w:type="dxa"/>
            <w:gridSpan w:val="2"/>
          </w:tcPr>
          <w:p w14:paraId="773CDE3F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CA77C3" w14:textId="705E9311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500" w:rsidRPr="00F073CB" w14:paraId="4B41BCFA" w14:textId="77777777" w:rsidTr="00F51C35">
        <w:trPr>
          <w:trHeight w:val="315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35A5D59B" w14:textId="77777777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Адреса на живеалиште / престојувалиште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3600797F" w14:textId="77777777" w:rsidR="001B3500" w:rsidRPr="00F073CB" w:rsidRDefault="001B3500" w:rsidP="0016574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телефони за комуникација</w:t>
            </w:r>
          </w:p>
        </w:tc>
      </w:tr>
      <w:tr w:rsidR="001B3500" w:rsidRPr="00F073CB" w14:paraId="206E9199" w14:textId="77777777" w:rsidTr="00F51C35">
        <w:tc>
          <w:tcPr>
            <w:tcW w:w="4455" w:type="dxa"/>
            <w:gridSpan w:val="3"/>
            <w:vMerge w:val="restart"/>
          </w:tcPr>
          <w:p w14:paraId="2E070820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2CC" w:themeFill="accent4" w:themeFillTint="33"/>
          </w:tcPr>
          <w:p w14:paraId="5ECF79C2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домашен</w:t>
            </w:r>
          </w:p>
        </w:tc>
        <w:tc>
          <w:tcPr>
            <w:tcW w:w="1710" w:type="dxa"/>
            <w:gridSpan w:val="2"/>
            <w:shd w:val="clear" w:color="auto" w:fill="FFF2CC" w:themeFill="accent4" w:themeFillTint="33"/>
          </w:tcPr>
          <w:p w14:paraId="587EE1EA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мобилен</w:t>
            </w:r>
          </w:p>
        </w:tc>
        <w:tc>
          <w:tcPr>
            <w:tcW w:w="1665" w:type="dxa"/>
            <w:shd w:val="clear" w:color="auto" w:fill="FFF2CC" w:themeFill="accent4" w:themeFillTint="33"/>
          </w:tcPr>
          <w:p w14:paraId="16ADB111" w14:textId="77777777" w:rsidR="001B3500" w:rsidRPr="00677057" w:rsidRDefault="001B3500" w:rsidP="0016574E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на работа</w:t>
            </w:r>
          </w:p>
        </w:tc>
      </w:tr>
      <w:tr w:rsidR="001B3500" w:rsidRPr="00F073CB" w14:paraId="048CB051" w14:textId="77777777" w:rsidTr="00F51C35">
        <w:trPr>
          <w:trHeight w:val="288"/>
        </w:trPr>
        <w:tc>
          <w:tcPr>
            <w:tcW w:w="4455" w:type="dxa"/>
            <w:gridSpan w:val="3"/>
            <w:vMerge/>
          </w:tcPr>
          <w:p w14:paraId="4CD46BCE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718A203E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shd w:val="clear" w:color="auto" w:fill="auto"/>
          </w:tcPr>
          <w:p w14:paraId="3DDE0F83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5" w:type="dxa"/>
            <w:shd w:val="clear" w:color="auto" w:fill="auto"/>
          </w:tcPr>
          <w:p w14:paraId="7B3A3EEB" w14:textId="77777777" w:rsidR="001B3500" w:rsidRPr="00677057" w:rsidRDefault="001B3500" w:rsidP="006770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19FA275E" w14:textId="77777777" w:rsidTr="001854EE">
        <w:trPr>
          <w:trHeight w:val="252"/>
        </w:trPr>
        <w:tc>
          <w:tcPr>
            <w:tcW w:w="3645" w:type="dxa"/>
            <w:gridSpan w:val="2"/>
            <w:shd w:val="clear" w:color="auto" w:fill="FFF2CC" w:themeFill="accent4" w:themeFillTint="33"/>
          </w:tcPr>
          <w:p w14:paraId="2454B91E" w14:textId="1D44977B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Професија</w:t>
            </w:r>
            <w:r w:rsidR="003062FD">
              <w:rPr>
                <w:rFonts w:ascii="Arial" w:hAnsi="Arial" w:cs="Arial"/>
                <w:b/>
                <w:sz w:val="18"/>
                <w:szCs w:val="18"/>
              </w:rPr>
              <w:t xml:space="preserve"> / Образование</w:t>
            </w:r>
          </w:p>
        </w:tc>
        <w:tc>
          <w:tcPr>
            <w:tcW w:w="5895" w:type="dxa"/>
            <w:gridSpan w:val="5"/>
            <w:shd w:val="clear" w:color="auto" w:fill="FFF2CC" w:themeFill="accent4" w:themeFillTint="33"/>
          </w:tcPr>
          <w:p w14:paraId="614E7562" w14:textId="6CD1D3C1" w:rsidR="001B3500" w:rsidRPr="00F073CB" w:rsidRDefault="001B3500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Вработен во (назив на институција/организација</w:t>
            </w:r>
          </w:p>
        </w:tc>
      </w:tr>
      <w:tr w:rsidR="001B3500" w:rsidRPr="00F073CB" w14:paraId="0CCF0863" w14:textId="77777777" w:rsidTr="001854EE">
        <w:tc>
          <w:tcPr>
            <w:tcW w:w="3645" w:type="dxa"/>
            <w:gridSpan w:val="2"/>
          </w:tcPr>
          <w:p w14:paraId="601697AD" w14:textId="75270674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56D665" w14:textId="0EC96AE5" w:rsidR="002B1EC1" w:rsidRPr="00F073CB" w:rsidRDefault="002B1EC1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95" w:type="dxa"/>
            <w:gridSpan w:val="5"/>
          </w:tcPr>
          <w:p w14:paraId="580B63DF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6BA614" w14:textId="39ADB527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1EC1" w:rsidRPr="00F073CB" w14:paraId="23CEA412" w14:textId="77777777" w:rsidTr="00F51C35">
        <w:trPr>
          <w:trHeight w:val="261"/>
        </w:trPr>
        <w:tc>
          <w:tcPr>
            <w:tcW w:w="4455" w:type="dxa"/>
            <w:gridSpan w:val="3"/>
            <w:shd w:val="clear" w:color="auto" w:fill="FFF2CC" w:themeFill="accent4" w:themeFillTint="33"/>
          </w:tcPr>
          <w:p w14:paraId="7D817D80" w14:textId="69AE46CE" w:rsidR="001B3500" w:rsidRPr="00F073CB" w:rsidRDefault="001B3500" w:rsidP="0016574E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Приватна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  <w:tc>
          <w:tcPr>
            <w:tcW w:w="5085" w:type="dxa"/>
            <w:gridSpan w:val="4"/>
            <w:shd w:val="clear" w:color="auto" w:fill="FFF2CC" w:themeFill="accent4" w:themeFillTint="33"/>
          </w:tcPr>
          <w:p w14:paraId="6BB898E6" w14:textId="249DFEF6" w:rsidR="001B3500" w:rsidRPr="00F073CB" w:rsidRDefault="001B3500" w:rsidP="0016574E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Службена е-</w:t>
            </w:r>
            <w:r w:rsidR="001854EE">
              <w:rPr>
                <w:rFonts w:ascii="Arial" w:hAnsi="Arial" w:cs="Arial"/>
                <w:b/>
                <w:sz w:val="18"/>
                <w:szCs w:val="18"/>
              </w:rPr>
              <w:t>адреса</w:t>
            </w:r>
          </w:p>
        </w:tc>
      </w:tr>
      <w:tr w:rsidR="001B3500" w:rsidRPr="00F073CB" w14:paraId="0751ECB9" w14:textId="77777777" w:rsidTr="00F51C35">
        <w:trPr>
          <w:trHeight w:val="225"/>
        </w:trPr>
        <w:tc>
          <w:tcPr>
            <w:tcW w:w="4455" w:type="dxa"/>
            <w:gridSpan w:val="3"/>
          </w:tcPr>
          <w:p w14:paraId="3FA8C588" w14:textId="77777777" w:rsidR="001B3500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B71F1F" w14:textId="48033F86" w:rsidR="003062FD" w:rsidRPr="00F073CB" w:rsidRDefault="003062F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85" w:type="dxa"/>
            <w:gridSpan w:val="4"/>
          </w:tcPr>
          <w:p w14:paraId="6331C4A5" w14:textId="77777777" w:rsidR="001B3500" w:rsidRPr="00F073CB" w:rsidRDefault="001B3500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C685D3E" w14:textId="2280E62E" w:rsidR="0098544A" w:rsidRDefault="0098544A" w:rsidP="00EF4659">
      <w:pPr>
        <w:rPr>
          <w:rFonts w:ascii="Arial" w:hAnsi="Arial" w:cs="Arial"/>
          <w:i/>
          <w:sz w:val="18"/>
          <w:szCs w:val="18"/>
        </w:rPr>
      </w:pPr>
    </w:p>
    <w:p w14:paraId="0B9931D6" w14:textId="77777777" w:rsidR="00932DF0" w:rsidRPr="00677057" w:rsidRDefault="00932DF0" w:rsidP="00EF4659">
      <w:pPr>
        <w:rPr>
          <w:rFonts w:ascii="Arial" w:hAnsi="Arial" w:cs="Arial"/>
          <w:i/>
          <w:sz w:val="18"/>
          <w:szCs w:val="18"/>
        </w:rPr>
      </w:pPr>
    </w:p>
    <w:p w14:paraId="61F68C94" w14:textId="682C9FED" w:rsidR="0098544A" w:rsidRPr="00677057" w:rsidRDefault="00DB4808" w:rsidP="00677057">
      <w:pPr>
        <w:jc w:val="left"/>
        <w:rPr>
          <w:rFonts w:ascii="Arial" w:hAnsi="Arial" w:cs="Arial"/>
          <w:b/>
          <w:i/>
          <w:sz w:val="18"/>
          <w:szCs w:val="18"/>
        </w:rPr>
      </w:pPr>
      <w:r w:rsidRPr="00677057">
        <w:rPr>
          <w:rFonts w:ascii="Arial" w:hAnsi="Arial" w:cs="Arial"/>
          <w:b/>
          <w:i/>
          <w:sz w:val="18"/>
          <w:szCs w:val="18"/>
        </w:rPr>
        <w:t>(за брат или сестра)</w:t>
      </w: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3735"/>
        <w:gridCol w:w="1170"/>
        <w:gridCol w:w="1800"/>
        <w:gridCol w:w="720"/>
        <w:gridCol w:w="2115"/>
      </w:tblGrid>
      <w:tr w:rsidR="00DB4808" w:rsidRPr="00F073CB" w14:paraId="64C8EEEE" w14:textId="77777777" w:rsidTr="00F51C35">
        <w:trPr>
          <w:trHeight w:val="279"/>
        </w:trPr>
        <w:tc>
          <w:tcPr>
            <w:tcW w:w="3735" w:type="dxa"/>
            <w:shd w:val="clear" w:color="auto" w:fill="FFF2CC" w:themeFill="accent4" w:themeFillTint="33"/>
          </w:tcPr>
          <w:p w14:paraId="0AC43D7A" w14:textId="77777777" w:rsidR="00DB4808" w:rsidRPr="00F073CB" w:rsidRDefault="00DB4808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Име</w:t>
            </w:r>
          </w:p>
        </w:tc>
        <w:tc>
          <w:tcPr>
            <w:tcW w:w="5805" w:type="dxa"/>
            <w:gridSpan w:val="4"/>
            <w:shd w:val="clear" w:color="auto" w:fill="FFF2CC" w:themeFill="accent4" w:themeFillTint="33"/>
          </w:tcPr>
          <w:p w14:paraId="25771763" w14:textId="77777777" w:rsidR="00DB4808" w:rsidRPr="00F073CB" w:rsidRDefault="00DB4808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>Презиме</w:t>
            </w:r>
          </w:p>
        </w:tc>
      </w:tr>
      <w:tr w:rsidR="00DB4808" w:rsidRPr="00F073CB" w14:paraId="3AD60D9D" w14:textId="77777777" w:rsidTr="00F51C35">
        <w:trPr>
          <w:trHeight w:val="270"/>
        </w:trPr>
        <w:tc>
          <w:tcPr>
            <w:tcW w:w="3735" w:type="dxa"/>
          </w:tcPr>
          <w:p w14:paraId="3C083F4A" w14:textId="57260E71" w:rsidR="00677057" w:rsidRPr="00F073CB" w:rsidRDefault="00677057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05" w:type="dxa"/>
            <w:gridSpan w:val="4"/>
          </w:tcPr>
          <w:p w14:paraId="2370D632" w14:textId="77777777" w:rsidR="00DB4808" w:rsidRPr="00F073CB" w:rsidRDefault="00DB4808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62FD" w:rsidRPr="00F073CB" w14:paraId="3E387330" w14:textId="77777777" w:rsidTr="003062FD">
        <w:trPr>
          <w:trHeight w:val="261"/>
        </w:trPr>
        <w:tc>
          <w:tcPr>
            <w:tcW w:w="3735" w:type="dxa"/>
            <w:shd w:val="clear" w:color="auto" w:fill="FFF2CC" w:themeFill="accent4" w:themeFillTint="33"/>
          </w:tcPr>
          <w:p w14:paraId="40D50485" w14:textId="5928B03B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Дали </w:t>
            </w:r>
            <w:r>
              <w:rPr>
                <w:rFonts w:ascii="Arial" w:hAnsi="Arial" w:cs="Arial"/>
                <w:b/>
                <w:sz w:val="18"/>
                <w:szCs w:val="18"/>
              </w:rPr>
              <w:t>е ученик во ова училиште</w:t>
            </w:r>
            <w:r w:rsidRPr="00F073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  <w:shd w:val="clear" w:color="auto" w:fill="FFF2CC" w:themeFill="accent4" w:themeFillTint="33"/>
          </w:tcPr>
          <w:p w14:paraId="598C1CC1" w14:textId="77777777" w:rsidR="003062FD" w:rsidRPr="003062FD" w:rsidRDefault="003062FD" w:rsidP="003062FD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62FD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800" w:type="dxa"/>
            <w:shd w:val="clear" w:color="auto" w:fill="auto"/>
          </w:tcPr>
          <w:p w14:paraId="471B3CE8" w14:textId="5CEF0B29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23992E3F" w14:textId="77777777" w:rsidR="003062FD" w:rsidRPr="003062FD" w:rsidRDefault="003062FD" w:rsidP="003062FD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062FD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2115" w:type="dxa"/>
            <w:shd w:val="clear" w:color="auto" w:fill="auto"/>
          </w:tcPr>
          <w:p w14:paraId="7AFC5AE8" w14:textId="53F9720D" w:rsidR="003062FD" w:rsidRPr="00F073CB" w:rsidRDefault="003062FD" w:rsidP="00DB480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77057" w:rsidRPr="00F073CB" w14:paraId="00BCB8D7" w14:textId="77777777" w:rsidTr="003062FD">
        <w:trPr>
          <w:trHeight w:val="288"/>
        </w:trPr>
        <w:tc>
          <w:tcPr>
            <w:tcW w:w="4905" w:type="dxa"/>
            <w:gridSpan w:val="2"/>
            <w:shd w:val="clear" w:color="auto" w:fill="FFF2CC" w:themeFill="accent4" w:themeFillTint="33"/>
          </w:tcPr>
          <w:p w14:paraId="4630A0A8" w14:textId="073E2C0F" w:rsidR="00677057" w:rsidRPr="00F073CB" w:rsidRDefault="00677057" w:rsidP="00DB4808">
            <w:pPr>
              <w:rPr>
                <w:rFonts w:ascii="Arial" w:hAnsi="Arial" w:cs="Arial"/>
                <w:sz w:val="18"/>
                <w:szCs w:val="18"/>
              </w:rPr>
            </w:pPr>
            <w:r w:rsidRPr="00677057">
              <w:rPr>
                <w:rFonts w:ascii="Arial" w:hAnsi="Arial" w:cs="Arial"/>
                <w:b/>
                <w:sz w:val="18"/>
                <w:szCs w:val="18"/>
              </w:rPr>
              <w:t xml:space="preserve">ако претходно одговорот е </w:t>
            </w:r>
            <w:r w:rsidRPr="00677057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  <w:r w:rsidRPr="00677057">
              <w:rPr>
                <w:rFonts w:ascii="Arial" w:hAnsi="Arial" w:cs="Arial"/>
                <w:b/>
                <w:sz w:val="18"/>
                <w:szCs w:val="18"/>
              </w:rPr>
              <w:t>, во кое одделение</w:t>
            </w:r>
          </w:p>
        </w:tc>
        <w:tc>
          <w:tcPr>
            <w:tcW w:w="4635" w:type="dxa"/>
            <w:gridSpan w:val="3"/>
          </w:tcPr>
          <w:p w14:paraId="52903136" w14:textId="77777777" w:rsidR="00677057" w:rsidRPr="00F073CB" w:rsidRDefault="00677057" w:rsidP="00DB480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03A476E" w14:textId="3279C5D3" w:rsidR="00A75A4E" w:rsidRDefault="0079295F" w:rsidP="00EF4659">
      <w:pPr>
        <w:rPr>
          <w:rFonts w:ascii="Arial" w:hAnsi="Arial" w:cs="Arial"/>
          <w:b/>
          <w:sz w:val="20"/>
          <w:szCs w:val="20"/>
        </w:rPr>
      </w:pPr>
      <w:r w:rsidRPr="00DB4808">
        <w:rPr>
          <w:rFonts w:ascii="Arial" w:hAnsi="Arial" w:cs="Arial"/>
          <w:b/>
          <w:sz w:val="20"/>
          <w:szCs w:val="20"/>
        </w:rPr>
        <w:t xml:space="preserve"> </w:t>
      </w:r>
    </w:p>
    <w:p w14:paraId="04A6F198" w14:textId="138F01B4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p w14:paraId="704113AE" w14:textId="0B9CEA62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p w14:paraId="04C68A88" w14:textId="77777777" w:rsidR="003062FD" w:rsidRDefault="003062FD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9540" w:type="dxa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1665"/>
        <w:gridCol w:w="540"/>
        <w:gridCol w:w="630"/>
        <w:gridCol w:w="540"/>
        <w:gridCol w:w="630"/>
        <w:gridCol w:w="2880"/>
        <w:gridCol w:w="630"/>
        <w:gridCol w:w="630"/>
        <w:gridCol w:w="720"/>
        <w:gridCol w:w="675"/>
      </w:tblGrid>
      <w:tr w:rsidR="00A75A4E" w:rsidRPr="00F073CB" w14:paraId="2AEEFD8C" w14:textId="77777777" w:rsidTr="001854EE">
        <w:trPr>
          <w:trHeight w:val="363"/>
        </w:trPr>
        <w:tc>
          <w:tcPr>
            <w:tcW w:w="9540" w:type="dxa"/>
            <w:gridSpan w:val="10"/>
            <w:shd w:val="clear" w:color="auto" w:fill="FFF2CC" w:themeFill="accent4" w:themeFillTint="33"/>
            <w:vAlign w:val="center"/>
          </w:tcPr>
          <w:p w14:paraId="46D31590" w14:textId="25BE44C5" w:rsidR="00A75A4E" w:rsidRPr="00F073CB" w:rsidRDefault="00A75A4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РОДИТЕЛИТЕ / СТАРАТЕЛИТЕ НА ДЕТЕТО</w:t>
            </w:r>
          </w:p>
        </w:tc>
      </w:tr>
      <w:tr w:rsidR="001854EE" w:rsidRPr="00F073CB" w14:paraId="6752AAD2" w14:textId="77777777" w:rsidTr="001854EE">
        <w:trPr>
          <w:trHeight w:val="354"/>
        </w:trPr>
        <w:tc>
          <w:tcPr>
            <w:tcW w:w="1665" w:type="dxa"/>
            <w:shd w:val="clear" w:color="auto" w:fill="FFF2CC" w:themeFill="accent4" w:themeFillTint="33"/>
            <w:vAlign w:val="center"/>
          </w:tcPr>
          <w:p w14:paraId="2D819B3C" w14:textId="68D515F6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Живеат заедно</w:t>
            </w:r>
          </w:p>
        </w:tc>
        <w:tc>
          <w:tcPr>
            <w:tcW w:w="540" w:type="dxa"/>
            <w:shd w:val="clear" w:color="auto" w:fill="FFF2CC" w:themeFill="accent4" w:themeFillTint="33"/>
            <w:vAlign w:val="center"/>
          </w:tcPr>
          <w:p w14:paraId="63FE3817" w14:textId="450B5DEC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22C582" w14:textId="7777777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2CC" w:themeFill="accent4" w:themeFillTint="33"/>
            <w:vAlign w:val="center"/>
          </w:tcPr>
          <w:p w14:paraId="269A50BE" w14:textId="717B818A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C96B23" w14:textId="01B562C2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2CC" w:themeFill="accent4" w:themeFillTint="33"/>
            <w:vAlign w:val="center"/>
          </w:tcPr>
          <w:p w14:paraId="5EE4C498" w14:textId="662AB4F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Живеат одвоено (разведени)</w:t>
            </w:r>
          </w:p>
        </w:tc>
        <w:tc>
          <w:tcPr>
            <w:tcW w:w="630" w:type="dxa"/>
            <w:shd w:val="clear" w:color="auto" w:fill="FFF2CC" w:themeFill="accent4" w:themeFillTint="33"/>
            <w:vAlign w:val="center"/>
          </w:tcPr>
          <w:p w14:paraId="279C110D" w14:textId="1D5DFFFE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A6054E" w14:textId="77777777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56CB9F1A" w14:textId="1C879CF3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НЕ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2D0930" w14:textId="5FF861C5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85C4A43" w14:textId="2114A63D" w:rsidR="00DB4808" w:rsidRDefault="00DB4808" w:rsidP="00EF4659">
      <w:pPr>
        <w:rPr>
          <w:rFonts w:ascii="Arial" w:hAnsi="Arial" w:cs="Arial"/>
          <w:b/>
          <w:sz w:val="20"/>
          <w:szCs w:val="20"/>
        </w:rPr>
      </w:pPr>
    </w:p>
    <w:p w14:paraId="3A9855BC" w14:textId="6A798FF2" w:rsidR="00932DF0" w:rsidRDefault="00932DF0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9540" w:type="dxa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9540"/>
      </w:tblGrid>
      <w:tr w:rsidR="001854EE" w:rsidRPr="00F073CB" w14:paraId="3FCFED5E" w14:textId="77777777" w:rsidTr="00A718E9">
        <w:trPr>
          <w:trHeight w:val="363"/>
        </w:trPr>
        <w:tc>
          <w:tcPr>
            <w:tcW w:w="9540" w:type="dxa"/>
            <w:shd w:val="clear" w:color="auto" w:fill="FFF2CC" w:themeFill="accent4" w:themeFillTint="33"/>
            <w:vAlign w:val="center"/>
          </w:tcPr>
          <w:p w14:paraId="6EB20DFF" w14:textId="4DB0EFB9" w:rsidR="001854EE" w:rsidRPr="00F073CB" w:rsidRDefault="001854EE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ПОДАТОЦИ ШТО ТРЕБА ДА СЕ НАВЕДАТ ЗА СЕМЕЈСТВОТО</w:t>
            </w:r>
          </w:p>
        </w:tc>
      </w:tr>
      <w:tr w:rsidR="001854EE" w:rsidRPr="00F073CB" w14:paraId="7C3AF7E8" w14:textId="77777777" w:rsidTr="001854EE">
        <w:trPr>
          <w:trHeight w:val="354"/>
        </w:trPr>
        <w:tc>
          <w:tcPr>
            <w:tcW w:w="9540" w:type="dxa"/>
            <w:shd w:val="clear" w:color="auto" w:fill="auto"/>
            <w:vAlign w:val="center"/>
          </w:tcPr>
          <w:p w14:paraId="20110CEF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4350F7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112805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01676B" w14:textId="77777777" w:rsidR="001854EE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135E911" w14:textId="28390855" w:rsidR="001854EE" w:rsidRPr="00F073CB" w:rsidRDefault="001854EE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4941672" w14:textId="604D5B5B" w:rsidR="001854EE" w:rsidRDefault="001854EE" w:rsidP="00EF4659">
      <w:pPr>
        <w:rPr>
          <w:rFonts w:ascii="Arial" w:hAnsi="Arial" w:cs="Arial"/>
          <w:b/>
          <w:sz w:val="20"/>
          <w:szCs w:val="20"/>
        </w:rPr>
      </w:pPr>
    </w:p>
    <w:p w14:paraId="12B6A72D" w14:textId="1399D992" w:rsidR="00606CE2" w:rsidRDefault="00606CE2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795"/>
        <w:gridCol w:w="1500"/>
        <w:gridCol w:w="720"/>
        <w:gridCol w:w="1620"/>
        <w:gridCol w:w="810"/>
        <w:gridCol w:w="1530"/>
        <w:gridCol w:w="720"/>
        <w:gridCol w:w="1845"/>
      </w:tblGrid>
      <w:tr w:rsidR="00606CE2" w:rsidRPr="00F073CB" w14:paraId="68E9589D" w14:textId="77777777" w:rsidTr="00A718E9">
        <w:trPr>
          <w:trHeight w:val="543"/>
        </w:trPr>
        <w:tc>
          <w:tcPr>
            <w:tcW w:w="9540" w:type="dxa"/>
            <w:gridSpan w:val="8"/>
            <w:shd w:val="clear" w:color="auto" w:fill="FFF2CC" w:themeFill="accent4" w:themeFillTint="33"/>
            <w:vAlign w:val="center"/>
          </w:tcPr>
          <w:p w14:paraId="38E1E738" w14:textId="77777777" w:rsidR="00606CE2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ДРУГИ ПОТРЕБНИ ИЗЈАВИ ОД РОДИТЕЛИТЕ / СТАРАТЕЛИТЕ</w:t>
            </w:r>
          </w:p>
          <w:p w14:paraId="646430AC" w14:textId="77777777" w:rsidR="00606CE2" w:rsidRDefault="00606CE2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1FD2E64" w14:textId="70AE82AE" w:rsidR="00606CE2" w:rsidRPr="00F073CB" w:rsidRDefault="00606CE2" w:rsidP="00A718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Во својство на родител / старател на моето дете, изјавувам дека</w:t>
            </w:r>
          </w:p>
        </w:tc>
      </w:tr>
      <w:tr w:rsidR="00606CE2" w:rsidRPr="00F073CB" w14:paraId="4F73395E" w14:textId="77777777" w:rsidTr="00606CE2">
        <w:trPr>
          <w:trHeight w:val="354"/>
        </w:trPr>
        <w:tc>
          <w:tcPr>
            <w:tcW w:w="4635" w:type="dxa"/>
            <w:gridSpan w:val="4"/>
            <w:shd w:val="clear" w:color="auto" w:fill="FFF2CC" w:themeFill="accent4" w:themeFillTint="33"/>
            <w:vAlign w:val="center"/>
          </w:tcPr>
          <w:p w14:paraId="5AF97845" w14:textId="77279BC9" w:rsidR="00606CE2" w:rsidRPr="00606CE2" w:rsidRDefault="00606CE2" w:rsidP="00606CE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CE2">
              <w:rPr>
                <w:rFonts w:ascii="Arial" w:hAnsi="Arial" w:cs="Arial"/>
                <w:b/>
                <w:sz w:val="18"/>
                <w:szCs w:val="18"/>
              </w:rPr>
              <w:t>Во својство на родител / старател на моето дете, изјавувам дека редовно ќе ги подмирувам сите финански обврски спрема добавувачите во дневен / продолжен престој</w:t>
            </w:r>
          </w:p>
        </w:tc>
        <w:tc>
          <w:tcPr>
            <w:tcW w:w="4905" w:type="dxa"/>
            <w:gridSpan w:val="4"/>
            <w:shd w:val="clear" w:color="auto" w:fill="FFF2CC" w:themeFill="accent4" w:themeFillTint="33"/>
            <w:vAlign w:val="center"/>
          </w:tcPr>
          <w:p w14:paraId="2F87DBDD" w14:textId="5641F1FE" w:rsidR="00606CE2" w:rsidRPr="00606CE2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06CE2">
              <w:rPr>
                <w:rFonts w:ascii="Arial" w:hAnsi="Arial" w:cs="Arial"/>
                <w:b/>
                <w:sz w:val="18"/>
                <w:szCs w:val="18"/>
              </w:rPr>
              <w:t>Во својство на родител / старател на моето дете, изјавувам дека сакам моето дете да учи во ООУ „Љубен Лапе“- Скопје</w:t>
            </w:r>
          </w:p>
        </w:tc>
      </w:tr>
      <w:tr w:rsidR="00606CE2" w:rsidRPr="00F073CB" w14:paraId="25454BEC" w14:textId="77777777" w:rsidTr="00606CE2">
        <w:trPr>
          <w:trHeight w:val="228"/>
        </w:trPr>
        <w:tc>
          <w:tcPr>
            <w:tcW w:w="795" w:type="dxa"/>
            <w:shd w:val="clear" w:color="auto" w:fill="FFF2CC" w:themeFill="accent4" w:themeFillTint="33"/>
            <w:vAlign w:val="center"/>
          </w:tcPr>
          <w:p w14:paraId="126CAB6F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</w:t>
            </w:r>
            <w:r w:rsidRPr="00251F6F">
              <w:rPr>
                <w:rFonts w:ascii="Arial" w:hAnsi="Arial" w:cs="Arial"/>
                <w:b/>
                <w:i/>
                <w:sz w:val="18"/>
                <w:szCs w:val="18"/>
                <w:shd w:val="clear" w:color="auto" w:fill="E2EFD9" w:themeFill="accent6" w:themeFillTint="33"/>
              </w:rPr>
              <w:t>А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6DF98475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185B731E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75C0E0F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2CC" w:themeFill="accent4" w:themeFillTint="33"/>
            <w:vAlign w:val="center"/>
          </w:tcPr>
          <w:p w14:paraId="719405DA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B16312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FFF2CC" w:themeFill="accent4" w:themeFillTint="33"/>
            <w:vAlign w:val="center"/>
          </w:tcPr>
          <w:p w14:paraId="6E329283" w14:textId="77777777" w:rsidR="00606CE2" w:rsidRPr="00251F6F" w:rsidRDefault="00606CE2" w:rsidP="00A718E9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51F6F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52B97CA" w14:textId="77777777" w:rsidR="00606CE2" w:rsidRPr="00F073CB" w:rsidRDefault="00606CE2" w:rsidP="00A718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03C8039" w14:textId="77777777" w:rsidR="00606CE2" w:rsidRDefault="00606CE2" w:rsidP="00EF4659">
      <w:pPr>
        <w:rPr>
          <w:rFonts w:ascii="Arial" w:hAnsi="Arial" w:cs="Arial"/>
          <w:b/>
          <w:sz w:val="20"/>
          <w:szCs w:val="20"/>
        </w:rPr>
      </w:pPr>
    </w:p>
    <w:p w14:paraId="105AA11A" w14:textId="77777777" w:rsidR="001854EE" w:rsidRDefault="001854EE" w:rsidP="00EF4659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933"/>
        <w:gridCol w:w="934"/>
        <w:gridCol w:w="1159"/>
        <w:gridCol w:w="1159"/>
        <w:gridCol w:w="5355"/>
      </w:tblGrid>
      <w:tr w:rsidR="00DE3A6D" w:rsidRPr="00F073CB" w14:paraId="2AC12454" w14:textId="77777777" w:rsidTr="00F51C35">
        <w:trPr>
          <w:trHeight w:val="279"/>
        </w:trPr>
        <w:tc>
          <w:tcPr>
            <w:tcW w:w="4185" w:type="dxa"/>
            <w:gridSpan w:val="4"/>
            <w:shd w:val="clear" w:color="auto" w:fill="FFF2CC" w:themeFill="accent4" w:themeFillTint="33"/>
          </w:tcPr>
          <w:p w14:paraId="2F488BC6" w14:textId="39DD9840" w:rsidR="00932DF0" w:rsidRPr="00F073CB" w:rsidRDefault="00932DF0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Дата:</w:t>
            </w:r>
          </w:p>
        </w:tc>
        <w:tc>
          <w:tcPr>
            <w:tcW w:w="5355" w:type="dxa"/>
            <w:shd w:val="clear" w:color="auto" w:fill="FFF2CC" w:themeFill="accent4" w:themeFillTint="33"/>
          </w:tcPr>
          <w:p w14:paraId="0D26F63C" w14:textId="434D29C6" w:rsidR="00932DF0" w:rsidRPr="00F073CB" w:rsidRDefault="00932DF0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ИМЕ, ПРЕЗИМЕ И ПОТПИС НА РОДИТЕЛ/СТАРАТЕЛ</w:t>
            </w:r>
          </w:p>
        </w:tc>
      </w:tr>
      <w:tr w:rsidR="00DE3A6D" w:rsidRPr="00F073CB" w14:paraId="05E5191D" w14:textId="77777777" w:rsidTr="00F51C35">
        <w:tc>
          <w:tcPr>
            <w:tcW w:w="4185" w:type="dxa"/>
            <w:gridSpan w:val="4"/>
            <w:shd w:val="clear" w:color="auto" w:fill="FFFFFF" w:themeFill="background1"/>
          </w:tcPr>
          <w:p w14:paraId="044C3F5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CD2239" w14:textId="63E932BC" w:rsidR="001854EE" w:rsidRDefault="001854EE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55" w:type="dxa"/>
            <w:vMerge w:val="restart"/>
            <w:shd w:val="clear" w:color="auto" w:fill="FFFFFF" w:themeFill="background1"/>
          </w:tcPr>
          <w:p w14:paraId="75308B8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50C04E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6FDF57A" w14:textId="77777777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A6DFD0" w14:textId="4BEE108E" w:rsidR="00DE3A6D" w:rsidRDefault="00DE3A6D" w:rsidP="0016574E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E3A6D" w:rsidRPr="00F073CB" w14:paraId="7D5740F1" w14:textId="77777777" w:rsidTr="00F51C35">
        <w:trPr>
          <w:trHeight w:val="288"/>
        </w:trPr>
        <w:tc>
          <w:tcPr>
            <w:tcW w:w="4185" w:type="dxa"/>
            <w:gridSpan w:val="4"/>
            <w:shd w:val="clear" w:color="auto" w:fill="FFF2CC" w:themeFill="accent4" w:themeFillTint="33"/>
          </w:tcPr>
          <w:p w14:paraId="4E9B7DC3" w14:textId="310F6C9C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sz w:val="18"/>
                <w:szCs w:val="18"/>
              </w:rPr>
              <w:t>Пријавата ја поднесувам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3E34741D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6E4B7B5C" w14:textId="77777777" w:rsidTr="00F51C35">
        <w:trPr>
          <w:trHeight w:val="279"/>
        </w:trPr>
        <w:tc>
          <w:tcPr>
            <w:tcW w:w="1867" w:type="dxa"/>
            <w:gridSpan w:val="2"/>
            <w:shd w:val="clear" w:color="auto" w:fill="FFF2CC" w:themeFill="accent4" w:themeFillTint="33"/>
          </w:tcPr>
          <w:p w14:paraId="17BFC006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i/>
                <w:sz w:val="18"/>
                <w:szCs w:val="18"/>
              </w:rPr>
              <w:t>Преку е-пошта</w:t>
            </w:r>
          </w:p>
        </w:tc>
        <w:tc>
          <w:tcPr>
            <w:tcW w:w="2318" w:type="dxa"/>
            <w:gridSpan w:val="2"/>
            <w:shd w:val="clear" w:color="auto" w:fill="FFF2CC" w:themeFill="accent4" w:themeFillTint="33"/>
          </w:tcPr>
          <w:p w14:paraId="1EFC6CAB" w14:textId="2A11708F" w:rsidR="00DE3A6D" w:rsidRPr="00932DF0" w:rsidRDefault="00DE3A6D" w:rsidP="00932DF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i/>
                <w:sz w:val="18"/>
                <w:szCs w:val="18"/>
              </w:rPr>
              <w:t>Лично до Комисијата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54E19CDC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09C91994" w14:textId="77777777" w:rsidTr="00F51C35">
        <w:tc>
          <w:tcPr>
            <w:tcW w:w="933" w:type="dxa"/>
            <w:shd w:val="clear" w:color="auto" w:fill="FFF2CC" w:themeFill="accent4" w:themeFillTint="33"/>
          </w:tcPr>
          <w:p w14:paraId="0E47C582" w14:textId="2972844A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934" w:type="dxa"/>
            <w:shd w:val="clear" w:color="auto" w:fill="FFF2CC" w:themeFill="accent4" w:themeFillTint="33"/>
          </w:tcPr>
          <w:p w14:paraId="73312172" w14:textId="0D801C71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1159" w:type="dxa"/>
            <w:shd w:val="clear" w:color="auto" w:fill="FFF2CC" w:themeFill="accent4" w:themeFillTint="33"/>
          </w:tcPr>
          <w:p w14:paraId="2444AC45" w14:textId="6DE51AB2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ДА</w:t>
            </w:r>
          </w:p>
        </w:tc>
        <w:tc>
          <w:tcPr>
            <w:tcW w:w="1159" w:type="dxa"/>
            <w:shd w:val="clear" w:color="auto" w:fill="FFF2CC" w:themeFill="accent4" w:themeFillTint="33"/>
          </w:tcPr>
          <w:p w14:paraId="3EDD0461" w14:textId="2B5628E3" w:rsidR="00DE3A6D" w:rsidRPr="00932DF0" w:rsidRDefault="00DE3A6D" w:rsidP="00932DF0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932DF0">
              <w:rPr>
                <w:rFonts w:ascii="Arial" w:hAnsi="Arial" w:cs="Arial"/>
                <w:b/>
                <w:i/>
                <w:sz w:val="18"/>
                <w:szCs w:val="18"/>
              </w:rPr>
              <w:t>НЕ</w:t>
            </w:r>
          </w:p>
        </w:tc>
        <w:tc>
          <w:tcPr>
            <w:tcW w:w="5355" w:type="dxa"/>
            <w:vMerge/>
            <w:shd w:val="clear" w:color="auto" w:fill="FFFFFF" w:themeFill="background1"/>
          </w:tcPr>
          <w:p w14:paraId="3FFDE1B8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3A6D" w:rsidRPr="00F073CB" w14:paraId="4EDF7412" w14:textId="77777777" w:rsidTr="00F51C35">
        <w:tc>
          <w:tcPr>
            <w:tcW w:w="933" w:type="dxa"/>
            <w:shd w:val="clear" w:color="auto" w:fill="auto"/>
          </w:tcPr>
          <w:p w14:paraId="635475DB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shd w:val="clear" w:color="auto" w:fill="auto"/>
          </w:tcPr>
          <w:p w14:paraId="3A3A3936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auto"/>
          </w:tcPr>
          <w:p w14:paraId="66B1A09C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9" w:type="dxa"/>
            <w:shd w:val="clear" w:color="auto" w:fill="auto"/>
          </w:tcPr>
          <w:p w14:paraId="476B7243" w14:textId="77777777" w:rsidR="00DE3A6D" w:rsidRPr="00932DF0" w:rsidRDefault="00DE3A6D" w:rsidP="00932D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5" w:type="dxa"/>
            <w:vMerge/>
            <w:shd w:val="clear" w:color="auto" w:fill="FFFFFF" w:themeFill="background1"/>
          </w:tcPr>
          <w:p w14:paraId="000B5C45" w14:textId="77777777" w:rsidR="00DE3A6D" w:rsidRPr="00F073CB" w:rsidRDefault="00DE3A6D" w:rsidP="0016574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1A3AD9E" w14:textId="77777777" w:rsidR="00932DF0" w:rsidRPr="00DB4808" w:rsidRDefault="00932DF0" w:rsidP="00EF4659">
      <w:pPr>
        <w:rPr>
          <w:rFonts w:ascii="Arial" w:hAnsi="Arial" w:cs="Arial"/>
          <w:b/>
          <w:sz w:val="20"/>
          <w:szCs w:val="20"/>
        </w:rPr>
      </w:pPr>
    </w:p>
    <w:p w14:paraId="6EFE4F68" w14:textId="77777777" w:rsidR="00F62A4F" w:rsidRPr="00DB4808" w:rsidRDefault="00F62A4F" w:rsidP="00EF4659">
      <w:pPr>
        <w:rPr>
          <w:rFonts w:ascii="Arial" w:hAnsi="Arial" w:cs="Arial"/>
          <w:b/>
          <w:sz w:val="20"/>
          <w:szCs w:val="20"/>
        </w:rPr>
      </w:pPr>
    </w:p>
    <w:p w14:paraId="028801C3" w14:textId="045BAA1A" w:rsidR="00F62A4F" w:rsidRPr="00F073CB" w:rsidRDefault="00F62A4F" w:rsidP="00F51C35">
      <w:pPr>
        <w:pBdr>
          <w:bottom w:val="thinThickSmallGap" w:sz="24" w:space="1" w:color="FFD966" w:themeColor="accent4" w:themeTint="99"/>
        </w:pBdr>
        <w:shd w:val="clear" w:color="auto" w:fill="FFF2CC" w:themeFill="accent4" w:themeFillTint="33"/>
        <w:ind w:right="1800"/>
        <w:jc w:val="left"/>
        <w:rPr>
          <w:rFonts w:ascii="Arial" w:hAnsi="Arial" w:cs="Arial"/>
          <w:b/>
          <w:sz w:val="18"/>
          <w:szCs w:val="18"/>
          <w:lang w:val="en-US"/>
        </w:rPr>
      </w:pPr>
      <w:r w:rsidRPr="00F073CB">
        <w:rPr>
          <w:rFonts w:ascii="Arial" w:hAnsi="Arial" w:cs="Arial"/>
          <w:b/>
          <w:sz w:val="18"/>
          <w:szCs w:val="18"/>
        </w:rPr>
        <w:t xml:space="preserve">ДЕЛ </w:t>
      </w:r>
      <w:r w:rsidRPr="00F073CB">
        <w:rPr>
          <w:rFonts w:ascii="Arial" w:hAnsi="Arial" w:cs="Arial"/>
          <w:b/>
          <w:sz w:val="18"/>
          <w:szCs w:val="18"/>
          <w:lang w:val="en-US"/>
        </w:rPr>
        <w:t>I</w:t>
      </w:r>
      <w:r>
        <w:rPr>
          <w:rFonts w:ascii="Arial" w:hAnsi="Arial" w:cs="Arial"/>
          <w:b/>
          <w:sz w:val="18"/>
          <w:szCs w:val="18"/>
          <w:lang w:val="en-US"/>
        </w:rPr>
        <w:t>I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I – </w:t>
      </w:r>
      <w:r w:rsidRPr="00F073CB">
        <w:rPr>
          <w:rFonts w:ascii="Arial" w:hAnsi="Arial" w:cs="Arial"/>
          <w:b/>
          <w:sz w:val="18"/>
          <w:szCs w:val="18"/>
        </w:rPr>
        <w:t>ПОДАТОЦИ</w:t>
      </w:r>
      <w:r>
        <w:rPr>
          <w:rFonts w:ascii="Arial" w:hAnsi="Arial" w:cs="Arial"/>
          <w:b/>
          <w:sz w:val="18"/>
          <w:szCs w:val="18"/>
          <w:lang w:val="en-US"/>
        </w:rPr>
        <w:t xml:space="preserve">TE </w:t>
      </w:r>
      <w:r>
        <w:rPr>
          <w:rFonts w:ascii="Arial" w:hAnsi="Arial" w:cs="Arial"/>
          <w:b/>
          <w:sz w:val="18"/>
          <w:szCs w:val="18"/>
        </w:rPr>
        <w:t>И ДОКУМЕНТАЦИЈАТА СЕ ПРОВЕРЕНИ ОД КОМИСИЈАТА</w:t>
      </w:r>
      <w:r w:rsidRPr="00F073CB">
        <w:rPr>
          <w:rFonts w:ascii="Arial" w:hAnsi="Arial" w:cs="Arial"/>
          <w:b/>
          <w:sz w:val="18"/>
          <w:szCs w:val="18"/>
        </w:rPr>
        <w:t>:</w:t>
      </w:r>
      <w:r w:rsidRPr="00F073CB">
        <w:rPr>
          <w:rFonts w:ascii="Arial" w:hAnsi="Arial" w:cs="Arial"/>
          <w:b/>
          <w:sz w:val="18"/>
          <w:szCs w:val="18"/>
          <w:lang w:val="en-US"/>
        </w:rPr>
        <w:t xml:space="preserve"> </w:t>
      </w:r>
    </w:p>
    <w:p w14:paraId="3F11AFC0" w14:textId="249023AE" w:rsidR="00F62A4F" w:rsidRDefault="00F62A4F" w:rsidP="00EF4659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top w:val="thinThickSmallGap" w:sz="24" w:space="0" w:color="FFD966" w:themeColor="accent4" w:themeTint="99"/>
          <w:left w:val="thinThickSmallGap" w:sz="24" w:space="0" w:color="FFD966" w:themeColor="accent4" w:themeTint="99"/>
          <w:bottom w:val="thinThickSmallGap" w:sz="24" w:space="0" w:color="FFD966" w:themeColor="accent4" w:themeTint="99"/>
          <w:right w:val="thinThickSmallGap" w:sz="24" w:space="0" w:color="FFD966" w:themeColor="accent4" w:themeTint="99"/>
          <w:insideH w:val="thinThickSmallGap" w:sz="24" w:space="0" w:color="FFD966" w:themeColor="accent4" w:themeTint="99"/>
          <w:insideV w:val="thinThickSmallGap" w:sz="24" w:space="0" w:color="FFD966" w:themeColor="accent4" w:themeTint="99"/>
        </w:tblBorders>
        <w:tblLook w:val="04A0" w:firstRow="1" w:lastRow="0" w:firstColumn="1" w:lastColumn="0" w:noHBand="0" w:noVBand="1"/>
      </w:tblPr>
      <w:tblGrid>
        <w:gridCol w:w="2025"/>
        <w:gridCol w:w="2520"/>
        <w:gridCol w:w="4995"/>
      </w:tblGrid>
      <w:tr w:rsidR="00545ACB" w:rsidRPr="00F073CB" w14:paraId="1DC0F29F" w14:textId="77777777" w:rsidTr="00F51C35">
        <w:trPr>
          <w:trHeight w:val="390"/>
        </w:trPr>
        <w:tc>
          <w:tcPr>
            <w:tcW w:w="2025" w:type="dxa"/>
            <w:shd w:val="clear" w:color="auto" w:fill="FFF2CC" w:themeFill="accent4" w:themeFillTint="33"/>
          </w:tcPr>
          <w:p w14:paraId="55649E72" w14:textId="66B6A402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Дата:</w:t>
            </w:r>
          </w:p>
        </w:tc>
        <w:tc>
          <w:tcPr>
            <w:tcW w:w="7515" w:type="dxa"/>
            <w:gridSpan w:val="2"/>
            <w:vMerge w:val="restart"/>
            <w:shd w:val="clear" w:color="auto" w:fill="FFF2CC" w:themeFill="accent4" w:themeFillTint="33"/>
            <w:vAlign w:val="center"/>
          </w:tcPr>
          <w:p w14:paraId="48DABEFE" w14:textId="16F35C6D" w:rsidR="00545ACB" w:rsidRPr="00F62A4F" w:rsidRDefault="00545ACB" w:rsidP="00545A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КОМИСИЈА</w:t>
            </w:r>
          </w:p>
          <w:p w14:paraId="6AA6D832" w14:textId="0ADDF895" w:rsidR="00545ACB" w:rsidRPr="00F62A4F" w:rsidRDefault="00545ACB" w:rsidP="00545AC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62A4F">
              <w:rPr>
                <w:rFonts w:ascii="Arial" w:hAnsi="Arial" w:cs="Arial"/>
                <w:b/>
                <w:i/>
                <w:sz w:val="18"/>
                <w:szCs w:val="18"/>
              </w:rPr>
              <w:t>(име, презиме и потпис)</w:t>
            </w:r>
          </w:p>
        </w:tc>
      </w:tr>
      <w:tr w:rsidR="00545ACB" w:rsidRPr="00F073CB" w14:paraId="2A64633A" w14:textId="77777777" w:rsidTr="00F51C35">
        <w:trPr>
          <w:trHeight w:val="390"/>
        </w:trPr>
        <w:tc>
          <w:tcPr>
            <w:tcW w:w="2025" w:type="dxa"/>
            <w:shd w:val="clear" w:color="auto" w:fill="auto"/>
          </w:tcPr>
          <w:p w14:paraId="50C9356E" w14:textId="77777777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515" w:type="dxa"/>
            <w:gridSpan w:val="2"/>
            <w:vMerge/>
            <w:shd w:val="clear" w:color="auto" w:fill="F1F2EA"/>
          </w:tcPr>
          <w:p w14:paraId="34EAAFBB" w14:textId="1F84E891" w:rsidR="00545ACB" w:rsidRDefault="00545ACB" w:rsidP="00F62A4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441BE60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0685E713" w14:textId="6A4CDC93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претседател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57688FAA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FE8504" w14:textId="513773F6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9A28B52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299F8731" w14:textId="26E986F1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член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2CAE2603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121AFF" w14:textId="615C4ACB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62A4F" w:rsidRPr="00F073CB" w14:paraId="122E512C" w14:textId="77777777" w:rsidTr="001854EE">
        <w:trPr>
          <w:gridBefore w:val="1"/>
          <w:wBefore w:w="2025" w:type="dxa"/>
          <w:trHeight w:val="279"/>
        </w:trPr>
        <w:tc>
          <w:tcPr>
            <w:tcW w:w="2520" w:type="dxa"/>
            <w:shd w:val="clear" w:color="auto" w:fill="FFF2CC" w:themeFill="accent4" w:themeFillTint="33"/>
            <w:vAlign w:val="center"/>
          </w:tcPr>
          <w:p w14:paraId="02D6B08F" w14:textId="733A725E" w:rsidR="00F62A4F" w:rsidRDefault="001854EE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член или заменик</w:t>
            </w:r>
          </w:p>
        </w:tc>
        <w:tc>
          <w:tcPr>
            <w:tcW w:w="4995" w:type="dxa"/>
            <w:shd w:val="clear" w:color="auto" w:fill="FFFFFF" w:themeFill="background1"/>
            <w:vAlign w:val="center"/>
          </w:tcPr>
          <w:p w14:paraId="68EEAFF1" w14:textId="77777777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40133A" w14:textId="2FF519E2" w:rsidR="00F62A4F" w:rsidRDefault="00F62A4F" w:rsidP="00F62A4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48B59643" w14:textId="6564C6C7" w:rsidR="00F62A4F" w:rsidRDefault="00F62A4F" w:rsidP="00EF4659">
      <w:pPr>
        <w:rPr>
          <w:rFonts w:ascii="Arial" w:hAnsi="Arial" w:cs="Arial"/>
          <w:b/>
          <w:sz w:val="22"/>
          <w:szCs w:val="22"/>
        </w:rPr>
      </w:pPr>
    </w:p>
    <w:p w14:paraId="662AA7EB" w14:textId="4B227888" w:rsidR="00606CE2" w:rsidRDefault="00606CE2" w:rsidP="00EF4659">
      <w:pPr>
        <w:rPr>
          <w:rFonts w:ascii="Arial" w:hAnsi="Arial" w:cs="Arial"/>
          <w:b/>
          <w:sz w:val="22"/>
          <w:szCs w:val="22"/>
        </w:rPr>
      </w:pPr>
    </w:p>
    <w:p w14:paraId="6D0CC773" w14:textId="7ECF762E" w:rsidR="00606CE2" w:rsidRPr="00606CE2" w:rsidRDefault="00606CE2" w:rsidP="00A449D7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НАПОМЕНА: </w:t>
      </w:r>
      <w:r w:rsidRPr="00606CE2">
        <w:rPr>
          <w:rFonts w:ascii="Arial" w:hAnsi="Arial" w:cs="Arial"/>
          <w:b/>
          <w:sz w:val="16"/>
          <w:szCs w:val="16"/>
        </w:rPr>
        <w:t>Податоците за ученикот и родителот имаат доверлива природа и не смеат да се користат надвор од училиштето без одобрение на родителот</w:t>
      </w:r>
    </w:p>
    <w:sectPr w:rsidR="00606CE2" w:rsidRPr="00606CE2" w:rsidSect="000A244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890" w:right="1196" w:bottom="1350" w:left="1080" w:header="720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C89D2" w14:textId="77777777" w:rsidR="00810462" w:rsidRDefault="00810462" w:rsidP="00DC5C24">
      <w:r>
        <w:separator/>
      </w:r>
    </w:p>
  </w:endnote>
  <w:endnote w:type="continuationSeparator" w:id="0">
    <w:p w14:paraId="55A91B8E" w14:textId="77777777" w:rsidR="00810462" w:rsidRDefault="00810462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EB0FB" w14:textId="672879FC" w:rsidR="006C42D1" w:rsidRPr="000F2E5D" w:rsidRDefault="00F51C35" w:rsidP="0059655D">
    <w:pPr>
      <w:pStyle w:val="Footer"/>
    </w:pP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E34C487" wp14:editId="55335C76">
              <wp:simplePos x="0" y="0"/>
              <wp:positionH relativeFrom="column">
                <wp:posOffset>4620260</wp:posOffset>
              </wp:positionH>
              <wp:positionV relativeFrom="paragraph">
                <wp:posOffset>-357505</wp:posOffset>
              </wp:positionV>
              <wp:extent cx="1314450" cy="5727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18285C" w14:textId="74031FD9" w:rsidR="00891824" w:rsidRPr="00682F41" w:rsidRDefault="003D16E4" w:rsidP="006F5CB5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+389 </w:t>
                          </w:r>
                          <w:r w:rsidR="008551CF" w:rsidRPr="00682F41">
                            <w:rPr>
                              <w:sz w:val="12"/>
                              <w:szCs w:val="12"/>
                            </w:rPr>
                            <w:t xml:space="preserve">2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2452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091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176E6E" w:rsidRPr="00682F41">
                            <w:rPr>
                              <w:sz w:val="12"/>
                              <w:szCs w:val="12"/>
                            </w:rPr>
                            <w:t>www.oouljubenlape.edu.mk</w:t>
                          </w:r>
                        </w:p>
                        <w:p w14:paraId="36E9B5D4" w14:textId="780C4783" w:rsidR="00176E6E" w:rsidRPr="00682F41" w:rsidRDefault="00682F41" w:rsidP="006F5CB5">
                          <w:pPr>
                            <w:pStyle w:val="FooterTXT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l</w:t>
                          </w:r>
                          <w:r w:rsidR="00176E6E"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juben_lape@yahoo.com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34C48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left:0;text-align:left;margin-left:363.8pt;margin-top:-28.15pt;width:103.5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" filled="f" stroked="f" strokeweight=".5pt">
              <v:textbox>
                <w:txbxContent>
                  <w:p w14:paraId="6218285C" w14:textId="74031FD9" w:rsidR="00891824" w:rsidRPr="00682F41" w:rsidRDefault="003D16E4" w:rsidP="006F5CB5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+389 </w:t>
                    </w:r>
                    <w:r w:rsidR="008551CF" w:rsidRPr="00682F41">
                      <w:rPr>
                        <w:sz w:val="12"/>
                        <w:szCs w:val="12"/>
                      </w:rPr>
                      <w:t xml:space="preserve">2 </w:t>
                    </w:r>
                    <w:r w:rsidR="00176E6E" w:rsidRPr="00682F41">
                      <w:rPr>
                        <w:sz w:val="12"/>
                        <w:szCs w:val="12"/>
                      </w:rPr>
                      <w:t>2452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091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176E6E" w:rsidRPr="00682F41">
                      <w:rPr>
                        <w:sz w:val="12"/>
                        <w:szCs w:val="12"/>
                      </w:rPr>
                      <w:t>www.oouljubenlape.edu.mk</w:t>
                    </w:r>
                  </w:p>
                  <w:p w14:paraId="36E9B5D4" w14:textId="780C4783" w:rsidR="00176E6E" w:rsidRPr="00682F41" w:rsidRDefault="00682F41" w:rsidP="006F5CB5">
                    <w:pPr>
                      <w:pStyle w:val="FooterTXT"/>
                      <w:rPr>
                        <w:sz w:val="12"/>
                        <w:szCs w:val="12"/>
                        <w:lang w:val="en-US"/>
                      </w:rPr>
                    </w:pPr>
                    <w:r w:rsidRPr="00682F41">
                      <w:rPr>
                        <w:sz w:val="12"/>
                        <w:szCs w:val="12"/>
                        <w:lang w:val="en-US"/>
                      </w:rPr>
                      <w:t>l</w:t>
                    </w:r>
                    <w:r w:rsidR="00176E6E" w:rsidRPr="00682F41">
                      <w:rPr>
                        <w:sz w:val="12"/>
                        <w:szCs w:val="12"/>
                        <w:lang w:val="en-US"/>
                      </w:rPr>
                      <w:t>juben_lape@yahoo.com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7B83BF" wp14:editId="5C94352C">
              <wp:simplePos x="0" y="0"/>
              <wp:positionH relativeFrom="column">
                <wp:posOffset>2533650</wp:posOffset>
              </wp:positionH>
              <wp:positionV relativeFrom="paragraph">
                <wp:posOffset>-346710</wp:posOffset>
              </wp:positionV>
              <wp:extent cx="1436370" cy="588010"/>
              <wp:effectExtent l="0" t="0" r="0" b="254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CE6A5" w14:textId="77777777" w:rsidR="00176E6E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Ул. Васко Карангелески, бр.2, </w:t>
                          </w:r>
                        </w:p>
                        <w:p w14:paraId="0DBF4199" w14:textId="238DFAD8" w:rsidR="00B76DB9" w:rsidRPr="00682F41" w:rsidRDefault="00176E6E" w:rsidP="00F23FC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1000 Скопје,</w:t>
                          </w:r>
                        </w:p>
                        <w:p w14:paraId="413B1286" w14:textId="08DC904C" w:rsidR="00B76DB9" w:rsidRPr="00682F41" w:rsidRDefault="00176E6E" w:rsidP="00B76DB9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7B83BF" id="Text Box 53" o:spid="_x0000_s1030" type="#_x0000_t202" style="position:absolute;left:0;text-align:left;margin-left:199.5pt;margin-top:-27.3pt;width:113.1pt;height:4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" filled="f" stroked="f" strokeweight=".5pt">
              <v:textbox>
                <w:txbxContent>
                  <w:p w14:paraId="18DCE6A5" w14:textId="77777777" w:rsidR="00176E6E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Ул. Васко Карангелески, бр.2, </w:t>
                    </w:r>
                  </w:p>
                  <w:p w14:paraId="0DBF4199" w14:textId="238DFAD8" w:rsidR="00B76DB9" w:rsidRPr="00682F41" w:rsidRDefault="00176E6E" w:rsidP="00F23FC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1000 Скопје,</w:t>
                    </w:r>
                  </w:p>
                  <w:p w14:paraId="413B1286" w14:textId="08DC904C" w:rsidR="00B76DB9" w:rsidRPr="00682F41" w:rsidRDefault="00176E6E" w:rsidP="00B76DB9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 w:rsidR="000A2448"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FEB314" wp14:editId="16DCA75E">
              <wp:simplePos x="0" y="0"/>
              <wp:positionH relativeFrom="column">
                <wp:posOffset>251460</wp:posOffset>
              </wp:positionH>
              <wp:positionV relativeFrom="paragraph">
                <wp:posOffset>-252730</wp:posOffset>
              </wp:positionV>
              <wp:extent cx="0" cy="391160"/>
              <wp:effectExtent l="38100" t="0" r="38100" b="46990"/>
              <wp:wrapNone/>
              <wp:docPr id="63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91160"/>
                      </a:xfrm>
                      <a:prstGeom prst="line">
                        <a:avLst/>
                      </a:prstGeom>
                      <a:noFill/>
                      <a:ln w="8255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19B5A9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-19.9pt" to="19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" strokecolor="#ffd966 [1943]" strokeweight="6.5pt">
              <v:stroke linestyle="thickBetweenThin" joinstyle="miter"/>
            </v:line>
          </w:pict>
        </mc:Fallback>
      </mc:AlternateContent>
    </w:r>
    <w:r w:rsidR="00A34684"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642F67" wp14:editId="0D25401F">
              <wp:simplePos x="0" y="0"/>
              <wp:positionH relativeFrom="column">
                <wp:posOffset>641350</wp:posOffset>
              </wp:positionH>
              <wp:positionV relativeFrom="paragraph">
                <wp:posOffset>-313690</wp:posOffset>
              </wp:positionV>
              <wp:extent cx="1386840" cy="513715"/>
              <wp:effectExtent l="0" t="0" r="0" b="0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6840" cy="513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EFB0B" w14:textId="7DEEB224" w:rsidR="00B76DB9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Општинско основно училиште</w:t>
                          </w:r>
                        </w:p>
                        <w:p w14:paraId="49350384" w14:textId="223DEE07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„Љубен Лапе“</w:t>
                          </w:r>
                        </w:p>
                        <w:p w14:paraId="359BAD9E" w14:textId="4D1D1CCE" w:rsidR="00176E6E" w:rsidRPr="00682F41" w:rsidRDefault="00176E6E" w:rsidP="00176E6E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Општина Аеродром,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642F67" id="Text Box 52" o:spid="_x0000_s1031" type="#_x0000_t202" style="position:absolute;left:0;text-align:left;margin-left:50.5pt;margin-top:-24.7pt;width:109.2pt;height:4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" filled="f" stroked="f" strokeweight=".5pt">
              <v:textbox>
                <w:txbxContent>
                  <w:p w14:paraId="60EEFB0B" w14:textId="7DEEB224" w:rsidR="00B76DB9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Општинско основно училиште</w:t>
                    </w:r>
                  </w:p>
                  <w:p w14:paraId="49350384" w14:textId="223DEE07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„Љубен Лапе“</w:t>
                    </w:r>
                  </w:p>
                  <w:p w14:paraId="359BAD9E" w14:textId="4D1D1CCE" w:rsidR="00176E6E" w:rsidRPr="00682F41" w:rsidRDefault="00176E6E" w:rsidP="00176E6E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Општина Аеродром, Скопје</w:t>
                    </w:r>
                  </w:p>
                </w:txbxContent>
              </v:textbox>
            </v:shape>
          </w:pict>
        </mc:Fallback>
      </mc:AlternateContent>
    </w:r>
    <w:r w:rsidR="00A34684"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79FD7E" wp14:editId="7961AC84">
              <wp:simplePos x="0" y="0"/>
              <wp:positionH relativeFrom="column">
                <wp:posOffset>-388620</wp:posOffset>
              </wp:positionH>
              <wp:positionV relativeFrom="paragraph">
                <wp:posOffset>-217805</wp:posOffset>
              </wp:positionV>
              <wp:extent cx="491490" cy="304800"/>
              <wp:effectExtent l="0" t="0" r="0" b="0"/>
              <wp:wrapNone/>
              <wp:docPr id="6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BAB326" w14:textId="19660919" w:rsidR="0059655D" w:rsidRPr="00682F41" w:rsidRDefault="009B3E5C" w:rsidP="00F23FC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</w:pP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begin"/>
                          </w:r>
                          <w:r w:rsidR="0059655D"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2632E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682F41">
                            <w:rPr>
                              <w:rFonts w:ascii="Arial" w:hAnsi="Arial" w:cs="Arial"/>
                              <w:b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9FD7E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2" type="#_x0000_t202" style="position:absolute;left:0;text-align:left;margin-left:-30.6pt;margin-top:-17.1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" filled="f" stroked="f" strokeweight=".5pt">
              <v:path arrowok="t"/>
              <v:textbox>
                <w:txbxContent>
                  <w:p w14:paraId="18BAB326" w14:textId="19660919" w:rsidR="0059655D" w:rsidRPr="00682F41" w:rsidRDefault="009B3E5C" w:rsidP="00F23FCF">
                    <w:pPr>
                      <w:jc w:val="right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begin"/>
                    </w:r>
                    <w:r w:rsidR="0059655D"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682F4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fldChar w:fldCharType="separate"/>
                    </w:r>
                    <w:r w:rsidR="00C2632E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t>2</w:t>
                    </w:r>
                    <w:r w:rsidRPr="00682F41">
                      <w:rPr>
                        <w:rFonts w:ascii="Arial" w:hAnsi="Arial" w:cs="Arial"/>
                        <w:b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EFA93" w14:textId="77777777" w:rsidR="00810462" w:rsidRDefault="00810462" w:rsidP="00DC5C24">
      <w:r>
        <w:separator/>
      </w:r>
    </w:p>
  </w:footnote>
  <w:footnote w:type="continuationSeparator" w:id="0">
    <w:p w14:paraId="35E5900E" w14:textId="77777777" w:rsidR="00810462" w:rsidRDefault="00810462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9205D" w14:textId="77777777" w:rsidR="00FE7404" w:rsidRPr="000F2E5D" w:rsidRDefault="00810462" w:rsidP="00DC5C24">
    <w:r>
      <w:rPr>
        <w:noProof/>
        <w:lang w:val="en-GB"/>
      </w:rPr>
      <w:pict w14:anchorId="346B9E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88A8C" w14:textId="0E9976E2" w:rsidR="00C35F79" w:rsidRPr="00C35F79" w:rsidRDefault="005177E0" w:rsidP="004962AA">
    <w:pPr>
      <w:tabs>
        <w:tab w:val="center" w:pos="4680"/>
        <w:tab w:val="right" w:pos="9360"/>
      </w:tabs>
      <w:suppressAutoHyphens w:val="0"/>
      <w:ind w:left="4230"/>
      <w:jc w:val="center"/>
      <w:rPr>
        <w:rFonts w:ascii="Calibri" w:eastAsia="Calibri" w:hAnsi="Calibri"/>
        <w:sz w:val="22"/>
        <w:szCs w:val="22"/>
        <w:lang w:val="en-US" w:eastAsia="en-US"/>
      </w:rPr>
    </w:pPr>
    <w:r w:rsidRPr="00C35F79">
      <w:rPr>
        <w:rFonts w:ascii="Arial" w:eastAsia="Calibri" w:hAnsi="Arial" w:cs="Arial"/>
        <w:noProof/>
        <w:sz w:val="16"/>
        <w:szCs w:val="16"/>
        <w:lang w:eastAsia="mk-MK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E7C04BF" wp14:editId="370AD584">
              <wp:simplePos x="0" y="0"/>
              <wp:positionH relativeFrom="column">
                <wp:posOffset>1813560</wp:posOffset>
              </wp:positionH>
              <wp:positionV relativeFrom="paragraph">
                <wp:posOffset>-176530</wp:posOffset>
              </wp:positionV>
              <wp:extent cx="701040" cy="605790"/>
              <wp:effectExtent l="0" t="0" r="3810" b="3810"/>
              <wp:wrapNone/>
              <wp:docPr id="6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EAFE883" w14:textId="77777777" w:rsidR="005177E0" w:rsidRDefault="005177E0" w:rsidP="005177E0">
                          <w:r w:rsidRPr="00C16258">
                            <w:rPr>
                              <w:noProof/>
                              <w:lang w:eastAsia="mk-MK"/>
                            </w:rPr>
                            <w:drawing>
                              <wp:inline distT="0" distB="0" distL="0" distR="0" wp14:anchorId="2D77A2E9" wp14:editId="61B19CC2">
                                <wp:extent cx="518160" cy="521970"/>
                                <wp:effectExtent l="0" t="0" r="0" b="0"/>
                                <wp:docPr id="10" name="Picture 8" descr="logo k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kolor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816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7C04BF" id="Rectangle 62" o:spid="_x0000_s1026" style="position:absolute;left:0;text-align:left;margin-left:142.8pt;margin-top:-13.9pt;width:55.2pt;height:4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" stroked="f">
              <v:textbox>
                <w:txbxContent>
                  <w:p w14:paraId="2EAFE883" w14:textId="77777777" w:rsidR="005177E0" w:rsidRDefault="005177E0" w:rsidP="005177E0">
                    <w:r w:rsidRPr="00C16258">
                      <w:rPr>
                        <w:noProof/>
                      </w:rPr>
                      <w:drawing>
                        <wp:inline distT="0" distB="0" distL="0" distR="0" wp14:anchorId="2D77A2E9" wp14:editId="61B19CC2">
                          <wp:extent cx="518160" cy="521970"/>
                          <wp:effectExtent l="0" t="0" r="0" b="0"/>
                          <wp:docPr id="10" name="Picture 8" descr="logo k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kolor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16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 w:rsidRPr="00C35F79">
      <w:rPr>
        <w:rFonts w:ascii="Calibri" w:eastAsia="Calibri" w:hAnsi="Calibri"/>
        <w:noProof/>
        <w:sz w:val="22"/>
        <w:szCs w:val="22"/>
        <w:lang w:eastAsia="mk-MK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4661EF7" wp14:editId="29F9D3AA">
              <wp:simplePos x="0" y="0"/>
              <wp:positionH relativeFrom="column">
                <wp:posOffset>91440</wp:posOffset>
              </wp:positionH>
              <wp:positionV relativeFrom="paragraph">
                <wp:posOffset>-120650</wp:posOffset>
              </wp:positionV>
              <wp:extent cx="556260" cy="513080"/>
              <wp:effectExtent l="0" t="3175" r="0" b="0"/>
              <wp:wrapNone/>
              <wp:docPr id="7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260" cy="51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23A9C" w14:textId="57F53CCE" w:rsidR="00C35F79" w:rsidRDefault="004962AA" w:rsidP="004962AA">
                          <w:pPr>
                            <w:jc w:val="left"/>
                          </w:pPr>
                          <w:r>
                            <w:rPr>
                              <w:noProof/>
                              <w:lang w:eastAsia="mk-MK"/>
                            </w:rPr>
                            <w:drawing>
                              <wp:inline distT="0" distB="0" distL="0" distR="0" wp14:anchorId="26D3BCFA" wp14:editId="0AD4CA0F">
                                <wp:extent cx="373380" cy="401259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056" cy="405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4661EF7" id="Rectangle 61" o:spid="_x0000_s1027" style="position:absolute;left:0;text-align:left;margin-left:7.2pt;margin-top:-9.5pt;width:43.8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othgIAAA4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" stroked="f">
              <v:textbox>
                <w:txbxContent>
                  <w:p w14:paraId="18123A9C" w14:textId="57F53CCE" w:rsidR="00C35F79" w:rsidRDefault="004962AA" w:rsidP="004962AA">
                    <w:pPr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D3BCFA" wp14:editId="0AD4CA0F">
                          <wp:extent cx="373380" cy="401259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056" cy="405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A34684">
      <w:rPr>
        <w:rFonts w:ascii="Calibri" w:eastAsia="Calibri" w:hAnsi="Calibri"/>
        <w:noProof/>
        <w:sz w:val="22"/>
        <w:szCs w:val="22"/>
        <w:lang w:eastAsia="mk-MK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7FC75AB" wp14:editId="1E4506BB">
              <wp:simplePos x="0" y="0"/>
              <wp:positionH relativeFrom="column">
                <wp:posOffset>967740</wp:posOffset>
              </wp:positionH>
              <wp:positionV relativeFrom="paragraph">
                <wp:posOffset>-167640</wp:posOffset>
              </wp:positionV>
              <wp:extent cx="586740" cy="594360"/>
              <wp:effectExtent l="0" t="3810" r="0" b="1905"/>
              <wp:wrapNone/>
              <wp:docPr id="6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74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CDFD90" w14:textId="7EDB3B16" w:rsidR="00682F41" w:rsidRDefault="00682F41">
                          <w:r>
                            <w:rPr>
                              <w:noProof/>
                              <w:lang w:eastAsia="mk-MK"/>
                            </w:rPr>
                            <w:drawing>
                              <wp:inline distT="0" distB="0" distL="0" distR="0" wp14:anchorId="4B98893E" wp14:editId="3FB48810">
                                <wp:extent cx="342900" cy="487680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201" cy="498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FC75AB" id="Rectangle 64" o:spid="_x0000_s1028" style="position:absolute;left:0;text-align:left;margin-left:76.2pt;margin-top:-13.2pt;width:46.2pt;height:4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dkhQIAAA4F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" stroked="f">
              <v:textbox>
                <w:txbxContent>
                  <w:p w14:paraId="04CDFD90" w14:textId="7EDB3B16" w:rsidR="00682F41" w:rsidRDefault="00682F41">
                    <w:r>
                      <w:rPr>
                        <w:noProof/>
                      </w:rPr>
                      <w:drawing>
                        <wp:inline distT="0" distB="0" distL="0" distR="0" wp14:anchorId="4B98893E" wp14:editId="3FB48810">
                          <wp:extent cx="342900" cy="48768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201" cy="49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C35F79" w:rsidRPr="00C35F79">
      <w:rPr>
        <w:rFonts w:ascii="Arial" w:eastAsia="Calibri" w:hAnsi="Arial" w:cs="Arial"/>
        <w:sz w:val="16"/>
        <w:szCs w:val="16"/>
        <w:lang w:eastAsia="en-US"/>
      </w:rPr>
      <w:t>Република Северна Македонија</w:t>
    </w:r>
  </w:p>
  <w:p w14:paraId="3AD80FCD" w14:textId="75B2A4A3" w:rsidR="00C35F79" w:rsidRPr="00C35F79" w:rsidRDefault="00176E6E" w:rsidP="004962AA">
    <w:pPr>
      <w:tabs>
        <w:tab w:val="left" w:pos="810"/>
      </w:tabs>
      <w:suppressAutoHyphens w:val="0"/>
      <w:ind w:left="4230"/>
      <w:jc w:val="center"/>
      <w:rPr>
        <w:rFonts w:ascii="Arial" w:eastAsia="Calibri" w:hAnsi="Arial" w:cs="Arial"/>
        <w:b/>
        <w:i/>
        <w:sz w:val="16"/>
        <w:szCs w:val="16"/>
        <w:lang w:val="en-US" w:eastAsia="en-US"/>
      </w:rPr>
    </w:pP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ОПШТИНСКО ОСНОВНО УЧИЛИШТЕ „ЉУБЕН</w:t>
    </w:r>
    <w:r w:rsidRPr="00176E6E">
      <w:rPr>
        <w:rFonts w:ascii="Arial" w:eastAsia="Calibri" w:hAnsi="Arial" w:cs="Arial"/>
        <w:b/>
        <w:i/>
        <w:sz w:val="16"/>
        <w:szCs w:val="16"/>
        <w:lang w:val="en-US" w:eastAsia="en-US"/>
      </w:rPr>
      <w:t xml:space="preserve"> </w:t>
    </w:r>
    <w:r w:rsidRPr="00176E6E">
      <w:rPr>
        <w:rFonts w:ascii="Arial" w:eastAsia="Calibri" w:hAnsi="Arial" w:cs="Arial"/>
        <w:b/>
        <w:i/>
        <w:sz w:val="16"/>
        <w:szCs w:val="16"/>
        <w:lang w:eastAsia="en-US"/>
      </w:rPr>
      <w:t>ЛАПЕ“</w:t>
    </w:r>
  </w:p>
  <w:p w14:paraId="1C13ACCF" w14:textId="276952C7" w:rsidR="00C35F79" w:rsidRDefault="00C35F79" w:rsidP="004962AA">
    <w:pPr>
      <w:suppressAutoHyphens w:val="0"/>
      <w:ind w:left="4230"/>
      <w:jc w:val="center"/>
      <w:rPr>
        <w:rFonts w:ascii="Arial" w:eastAsia="Calibri" w:hAnsi="Arial" w:cs="Arial"/>
        <w:sz w:val="16"/>
        <w:szCs w:val="16"/>
        <w:lang w:eastAsia="en-US"/>
      </w:rPr>
    </w:pPr>
    <w:r w:rsidRPr="00C35F79">
      <w:rPr>
        <w:rFonts w:ascii="Arial" w:eastAsia="Calibri" w:hAnsi="Arial" w:cs="Arial"/>
        <w:sz w:val="16"/>
        <w:szCs w:val="16"/>
        <w:lang w:eastAsia="en-US"/>
      </w:rPr>
      <w:t>Општина Аеродром</w:t>
    </w:r>
  </w:p>
  <w:p w14:paraId="4A3797A7" w14:textId="6072211E" w:rsidR="00906251" w:rsidRDefault="00A34684" w:rsidP="00176E6E">
    <w:r>
      <w:rPr>
        <w:noProof/>
        <w:lang w:eastAsia="mk-M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6FEB314" wp14:editId="5FD21BA1">
              <wp:simplePos x="0" y="0"/>
              <wp:positionH relativeFrom="column">
                <wp:posOffset>0</wp:posOffset>
              </wp:positionH>
              <wp:positionV relativeFrom="paragraph">
                <wp:posOffset>129540</wp:posOffset>
              </wp:positionV>
              <wp:extent cx="6079490" cy="10795"/>
              <wp:effectExtent l="0" t="38100" r="54610" b="65405"/>
              <wp:wrapNone/>
              <wp:docPr id="67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9490" cy="10795"/>
                      </a:xfrm>
                      <a:prstGeom prst="line">
                        <a:avLst/>
                      </a:prstGeom>
                      <a:noFill/>
                      <a:ln w="88900" cmpd="tri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DC08C2" id="Straight Connector 5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2pt" to="478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" strokecolor="#ffd966 [1943]" strokeweight="7pt">
              <v:stroke linestyle="thickBetween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26416" w14:textId="77777777" w:rsidR="00FE7404" w:rsidRPr="000F2E5D" w:rsidRDefault="00810462" w:rsidP="00DC5C24">
    <w:r>
      <w:rPr>
        <w:noProof/>
        <w:lang w:val="en-GB"/>
      </w:rPr>
      <w:pict w14:anchorId="7428B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133C0"/>
    <w:multiLevelType w:val="hybridMultilevel"/>
    <w:tmpl w:val="F0E04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11CBB"/>
    <w:multiLevelType w:val="hybridMultilevel"/>
    <w:tmpl w:val="816C8504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3"/>
  </w:num>
  <w:num w:numId="14">
    <w:abstractNumId w:val="14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49"/>
    <w:rsid w:val="00001514"/>
    <w:rsid w:val="000019FD"/>
    <w:rsid w:val="00001E20"/>
    <w:rsid w:val="00002503"/>
    <w:rsid w:val="00005579"/>
    <w:rsid w:val="00011F23"/>
    <w:rsid w:val="0001539F"/>
    <w:rsid w:val="00015F9C"/>
    <w:rsid w:val="00021B2A"/>
    <w:rsid w:val="000254BD"/>
    <w:rsid w:val="0002611A"/>
    <w:rsid w:val="00035379"/>
    <w:rsid w:val="0003569F"/>
    <w:rsid w:val="00035845"/>
    <w:rsid w:val="0003592F"/>
    <w:rsid w:val="00037382"/>
    <w:rsid w:val="00037CD3"/>
    <w:rsid w:val="000412E3"/>
    <w:rsid w:val="000413E7"/>
    <w:rsid w:val="000414DD"/>
    <w:rsid w:val="00042989"/>
    <w:rsid w:val="00043218"/>
    <w:rsid w:val="00044ED8"/>
    <w:rsid w:val="00045813"/>
    <w:rsid w:val="00047565"/>
    <w:rsid w:val="00050210"/>
    <w:rsid w:val="0005065B"/>
    <w:rsid w:val="0005260B"/>
    <w:rsid w:val="00052EFE"/>
    <w:rsid w:val="000573F0"/>
    <w:rsid w:val="0005789E"/>
    <w:rsid w:val="00061897"/>
    <w:rsid w:val="00063048"/>
    <w:rsid w:val="0006367A"/>
    <w:rsid w:val="00064056"/>
    <w:rsid w:val="0006512F"/>
    <w:rsid w:val="0006595D"/>
    <w:rsid w:val="000660DB"/>
    <w:rsid w:val="000661A1"/>
    <w:rsid w:val="000664ED"/>
    <w:rsid w:val="000675A9"/>
    <w:rsid w:val="00067F9E"/>
    <w:rsid w:val="0007053E"/>
    <w:rsid w:val="000768E0"/>
    <w:rsid w:val="000803E1"/>
    <w:rsid w:val="0008081A"/>
    <w:rsid w:val="0008191E"/>
    <w:rsid w:val="00082E53"/>
    <w:rsid w:val="00083FFA"/>
    <w:rsid w:val="000847B6"/>
    <w:rsid w:val="00087B76"/>
    <w:rsid w:val="000902E1"/>
    <w:rsid w:val="00091D18"/>
    <w:rsid w:val="0009377E"/>
    <w:rsid w:val="00093B59"/>
    <w:rsid w:val="000969CB"/>
    <w:rsid w:val="000A2448"/>
    <w:rsid w:val="000A69A2"/>
    <w:rsid w:val="000C0348"/>
    <w:rsid w:val="000C07EB"/>
    <w:rsid w:val="000C2208"/>
    <w:rsid w:val="000C28D5"/>
    <w:rsid w:val="000C5C4D"/>
    <w:rsid w:val="000D0BC8"/>
    <w:rsid w:val="000D124E"/>
    <w:rsid w:val="000D27A1"/>
    <w:rsid w:val="000D361B"/>
    <w:rsid w:val="000D3C67"/>
    <w:rsid w:val="000D45AA"/>
    <w:rsid w:val="000D4DEA"/>
    <w:rsid w:val="000E0324"/>
    <w:rsid w:val="000F01C0"/>
    <w:rsid w:val="000F1CA4"/>
    <w:rsid w:val="000F1EC7"/>
    <w:rsid w:val="000F20BC"/>
    <w:rsid w:val="000F2A96"/>
    <w:rsid w:val="000F2E5D"/>
    <w:rsid w:val="000F43FA"/>
    <w:rsid w:val="0010251C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812"/>
    <w:rsid w:val="001159BC"/>
    <w:rsid w:val="001167B7"/>
    <w:rsid w:val="0012274C"/>
    <w:rsid w:val="001245A2"/>
    <w:rsid w:val="00127ADA"/>
    <w:rsid w:val="001317FD"/>
    <w:rsid w:val="001321EF"/>
    <w:rsid w:val="0013265E"/>
    <w:rsid w:val="00132B65"/>
    <w:rsid w:val="001337FE"/>
    <w:rsid w:val="0013451F"/>
    <w:rsid w:val="0013530D"/>
    <w:rsid w:val="00140D4C"/>
    <w:rsid w:val="001425EE"/>
    <w:rsid w:val="00142772"/>
    <w:rsid w:val="00144EC7"/>
    <w:rsid w:val="00147B44"/>
    <w:rsid w:val="00153ABF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76E6E"/>
    <w:rsid w:val="001807F7"/>
    <w:rsid w:val="00180B7B"/>
    <w:rsid w:val="00182C6F"/>
    <w:rsid w:val="00183C3B"/>
    <w:rsid w:val="00184BAA"/>
    <w:rsid w:val="00185218"/>
    <w:rsid w:val="001854EE"/>
    <w:rsid w:val="00186DF1"/>
    <w:rsid w:val="00187E40"/>
    <w:rsid w:val="001908F2"/>
    <w:rsid w:val="0019449A"/>
    <w:rsid w:val="00195496"/>
    <w:rsid w:val="001959F1"/>
    <w:rsid w:val="001A05C4"/>
    <w:rsid w:val="001A42B7"/>
    <w:rsid w:val="001A4A8A"/>
    <w:rsid w:val="001A60E6"/>
    <w:rsid w:val="001B0B35"/>
    <w:rsid w:val="001B3500"/>
    <w:rsid w:val="001B3CC8"/>
    <w:rsid w:val="001B4B6E"/>
    <w:rsid w:val="001C4CA2"/>
    <w:rsid w:val="001C52BF"/>
    <w:rsid w:val="001D098C"/>
    <w:rsid w:val="001D27D5"/>
    <w:rsid w:val="001D325E"/>
    <w:rsid w:val="001D4974"/>
    <w:rsid w:val="001D624C"/>
    <w:rsid w:val="001D690E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1381"/>
    <w:rsid w:val="00204192"/>
    <w:rsid w:val="00204561"/>
    <w:rsid w:val="002061E0"/>
    <w:rsid w:val="00206E2E"/>
    <w:rsid w:val="0020754D"/>
    <w:rsid w:val="00207FE6"/>
    <w:rsid w:val="00212A62"/>
    <w:rsid w:val="00214B23"/>
    <w:rsid w:val="002200EE"/>
    <w:rsid w:val="00220BF1"/>
    <w:rsid w:val="0022219E"/>
    <w:rsid w:val="002221F3"/>
    <w:rsid w:val="00226124"/>
    <w:rsid w:val="0022703A"/>
    <w:rsid w:val="002317A9"/>
    <w:rsid w:val="00231B87"/>
    <w:rsid w:val="00235514"/>
    <w:rsid w:val="00235B2D"/>
    <w:rsid w:val="00235EB7"/>
    <w:rsid w:val="00236FCC"/>
    <w:rsid w:val="00237F58"/>
    <w:rsid w:val="0024255E"/>
    <w:rsid w:val="0024602F"/>
    <w:rsid w:val="00251D83"/>
    <w:rsid w:val="00251F6F"/>
    <w:rsid w:val="00252864"/>
    <w:rsid w:val="002609C0"/>
    <w:rsid w:val="00262F4E"/>
    <w:rsid w:val="002651CC"/>
    <w:rsid w:val="00266635"/>
    <w:rsid w:val="0026735E"/>
    <w:rsid w:val="002714F2"/>
    <w:rsid w:val="00271C6D"/>
    <w:rsid w:val="00272403"/>
    <w:rsid w:val="00273D0C"/>
    <w:rsid w:val="00275A53"/>
    <w:rsid w:val="00276661"/>
    <w:rsid w:val="00276A66"/>
    <w:rsid w:val="00277A97"/>
    <w:rsid w:val="0028317D"/>
    <w:rsid w:val="00293A36"/>
    <w:rsid w:val="00293CD0"/>
    <w:rsid w:val="002A210F"/>
    <w:rsid w:val="002A274E"/>
    <w:rsid w:val="002A2AE0"/>
    <w:rsid w:val="002A3141"/>
    <w:rsid w:val="002A3AD5"/>
    <w:rsid w:val="002A6046"/>
    <w:rsid w:val="002A6D32"/>
    <w:rsid w:val="002A6EA0"/>
    <w:rsid w:val="002A6ED3"/>
    <w:rsid w:val="002A754A"/>
    <w:rsid w:val="002B0B54"/>
    <w:rsid w:val="002B11CC"/>
    <w:rsid w:val="002B1EC1"/>
    <w:rsid w:val="002B246C"/>
    <w:rsid w:val="002B388E"/>
    <w:rsid w:val="002B45A3"/>
    <w:rsid w:val="002B59AC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68E8"/>
    <w:rsid w:val="002F6BDA"/>
    <w:rsid w:val="002F6C1E"/>
    <w:rsid w:val="002F6CA3"/>
    <w:rsid w:val="002F7F4F"/>
    <w:rsid w:val="003011A4"/>
    <w:rsid w:val="00301685"/>
    <w:rsid w:val="003037E4"/>
    <w:rsid w:val="003061F5"/>
    <w:rsid w:val="003062FD"/>
    <w:rsid w:val="003066BE"/>
    <w:rsid w:val="00306C9B"/>
    <w:rsid w:val="00307E92"/>
    <w:rsid w:val="00314281"/>
    <w:rsid w:val="00315E5A"/>
    <w:rsid w:val="00317844"/>
    <w:rsid w:val="00317E9C"/>
    <w:rsid w:val="00320637"/>
    <w:rsid w:val="0032097B"/>
    <w:rsid w:val="00320F9C"/>
    <w:rsid w:val="003242A9"/>
    <w:rsid w:val="00325EA7"/>
    <w:rsid w:val="003262F2"/>
    <w:rsid w:val="00327AB3"/>
    <w:rsid w:val="00327C8A"/>
    <w:rsid w:val="00327D4A"/>
    <w:rsid w:val="003308AD"/>
    <w:rsid w:val="003322BF"/>
    <w:rsid w:val="00335DE2"/>
    <w:rsid w:val="003377A9"/>
    <w:rsid w:val="003378CF"/>
    <w:rsid w:val="00341AC8"/>
    <w:rsid w:val="00341D02"/>
    <w:rsid w:val="00345BCC"/>
    <w:rsid w:val="00347D47"/>
    <w:rsid w:val="003513D0"/>
    <w:rsid w:val="0035213E"/>
    <w:rsid w:val="003522AA"/>
    <w:rsid w:val="003535C3"/>
    <w:rsid w:val="00355E0D"/>
    <w:rsid w:val="00356024"/>
    <w:rsid w:val="003565FD"/>
    <w:rsid w:val="003617A8"/>
    <w:rsid w:val="00362F3A"/>
    <w:rsid w:val="00370ACF"/>
    <w:rsid w:val="0037394C"/>
    <w:rsid w:val="00374881"/>
    <w:rsid w:val="00376AD4"/>
    <w:rsid w:val="0038599F"/>
    <w:rsid w:val="00386382"/>
    <w:rsid w:val="0038648B"/>
    <w:rsid w:val="00387CF7"/>
    <w:rsid w:val="003906C3"/>
    <w:rsid w:val="003942BB"/>
    <w:rsid w:val="00394857"/>
    <w:rsid w:val="00395756"/>
    <w:rsid w:val="003A1651"/>
    <w:rsid w:val="003A272C"/>
    <w:rsid w:val="003A77B8"/>
    <w:rsid w:val="003A79DD"/>
    <w:rsid w:val="003B099E"/>
    <w:rsid w:val="003B2C02"/>
    <w:rsid w:val="003B2C90"/>
    <w:rsid w:val="003B2D26"/>
    <w:rsid w:val="003B34C5"/>
    <w:rsid w:val="003B3F88"/>
    <w:rsid w:val="003B47C3"/>
    <w:rsid w:val="003B48A1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C7BF8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1B96"/>
    <w:rsid w:val="003E411B"/>
    <w:rsid w:val="003E5360"/>
    <w:rsid w:val="003E7AA9"/>
    <w:rsid w:val="003E7B8C"/>
    <w:rsid w:val="003F1CED"/>
    <w:rsid w:val="003F2152"/>
    <w:rsid w:val="003F3080"/>
    <w:rsid w:val="003F3433"/>
    <w:rsid w:val="003F5198"/>
    <w:rsid w:val="003F5FB2"/>
    <w:rsid w:val="003F652E"/>
    <w:rsid w:val="003F7F9D"/>
    <w:rsid w:val="00400713"/>
    <w:rsid w:val="0040213E"/>
    <w:rsid w:val="0040447B"/>
    <w:rsid w:val="00405D6C"/>
    <w:rsid w:val="00405ECF"/>
    <w:rsid w:val="00406209"/>
    <w:rsid w:val="0041105D"/>
    <w:rsid w:val="00412EFA"/>
    <w:rsid w:val="00414062"/>
    <w:rsid w:val="00420F47"/>
    <w:rsid w:val="00426437"/>
    <w:rsid w:val="0042743A"/>
    <w:rsid w:val="00432203"/>
    <w:rsid w:val="00434FA3"/>
    <w:rsid w:val="00436EBF"/>
    <w:rsid w:val="004408E6"/>
    <w:rsid w:val="004436BA"/>
    <w:rsid w:val="00444486"/>
    <w:rsid w:val="00446B71"/>
    <w:rsid w:val="00453021"/>
    <w:rsid w:val="0045689F"/>
    <w:rsid w:val="00460846"/>
    <w:rsid w:val="0046135C"/>
    <w:rsid w:val="004627B8"/>
    <w:rsid w:val="00463381"/>
    <w:rsid w:val="00467534"/>
    <w:rsid w:val="00470B40"/>
    <w:rsid w:val="00474938"/>
    <w:rsid w:val="00474CFF"/>
    <w:rsid w:val="00474D0D"/>
    <w:rsid w:val="0047592F"/>
    <w:rsid w:val="00477358"/>
    <w:rsid w:val="00480345"/>
    <w:rsid w:val="004805A6"/>
    <w:rsid w:val="00482DBD"/>
    <w:rsid w:val="00487AD1"/>
    <w:rsid w:val="00490EA7"/>
    <w:rsid w:val="004962AA"/>
    <w:rsid w:val="00496B94"/>
    <w:rsid w:val="004A0D51"/>
    <w:rsid w:val="004A4A61"/>
    <w:rsid w:val="004A67D2"/>
    <w:rsid w:val="004B0595"/>
    <w:rsid w:val="004B0D4C"/>
    <w:rsid w:val="004B16EE"/>
    <w:rsid w:val="004B2E41"/>
    <w:rsid w:val="004B3C0F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3004"/>
    <w:rsid w:val="004E6397"/>
    <w:rsid w:val="004E712E"/>
    <w:rsid w:val="004F4B44"/>
    <w:rsid w:val="004F6133"/>
    <w:rsid w:val="004F754C"/>
    <w:rsid w:val="004F7B2B"/>
    <w:rsid w:val="00500FE9"/>
    <w:rsid w:val="00501093"/>
    <w:rsid w:val="00501D70"/>
    <w:rsid w:val="0050516B"/>
    <w:rsid w:val="005076AA"/>
    <w:rsid w:val="0051380D"/>
    <w:rsid w:val="0051482A"/>
    <w:rsid w:val="00514E5D"/>
    <w:rsid w:val="005158CB"/>
    <w:rsid w:val="0051643A"/>
    <w:rsid w:val="00516ECB"/>
    <w:rsid w:val="005170F3"/>
    <w:rsid w:val="005177E0"/>
    <w:rsid w:val="00517B65"/>
    <w:rsid w:val="00520035"/>
    <w:rsid w:val="00520B95"/>
    <w:rsid w:val="0052277C"/>
    <w:rsid w:val="00527973"/>
    <w:rsid w:val="00533CE4"/>
    <w:rsid w:val="0054141A"/>
    <w:rsid w:val="005440D1"/>
    <w:rsid w:val="00545ACB"/>
    <w:rsid w:val="00547F59"/>
    <w:rsid w:val="00550992"/>
    <w:rsid w:val="0055550B"/>
    <w:rsid w:val="00566FD3"/>
    <w:rsid w:val="00567F02"/>
    <w:rsid w:val="00570904"/>
    <w:rsid w:val="00571F34"/>
    <w:rsid w:val="0057376E"/>
    <w:rsid w:val="00575C0B"/>
    <w:rsid w:val="005778C0"/>
    <w:rsid w:val="005807B1"/>
    <w:rsid w:val="0058672F"/>
    <w:rsid w:val="00586E47"/>
    <w:rsid w:val="00592B5D"/>
    <w:rsid w:val="0059655D"/>
    <w:rsid w:val="00596DD5"/>
    <w:rsid w:val="005A10C0"/>
    <w:rsid w:val="005A31CD"/>
    <w:rsid w:val="005A6822"/>
    <w:rsid w:val="005B0F42"/>
    <w:rsid w:val="005B1970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D7133"/>
    <w:rsid w:val="005E0634"/>
    <w:rsid w:val="005E3EE0"/>
    <w:rsid w:val="005E4B38"/>
    <w:rsid w:val="005E51BC"/>
    <w:rsid w:val="005E772C"/>
    <w:rsid w:val="005F26BB"/>
    <w:rsid w:val="005F3519"/>
    <w:rsid w:val="0060076A"/>
    <w:rsid w:val="0060132E"/>
    <w:rsid w:val="00604654"/>
    <w:rsid w:val="00604BD2"/>
    <w:rsid w:val="006055A6"/>
    <w:rsid w:val="00606CE2"/>
    <w:rsid w:val="00607517"/>
    <w:rsid w:val="00610666"/>
    <w:rsid w:val="00611FCB"/>
    <w:rsid w:val="00612FF0"/>
    <w:rsid w:val="0062089E"/>
    <w:rsid w:val="00622765"/>
    <w:rsid w:val="00622833"/>
    <w:rsid w:val="00627F98"/>
    <w:rsid w:val="0063013A"/>
    <w:rsid w:val="00630CF4"/>
    <w:rsid w:val="00632C52"/>
    <w:rsid w:val="00633D01"/>
    <w:rsid w:val="00635F22"/>
    <w:rsid w:val="00635F8F"/>
    <w:rsid w:val="0064344D"/>
    <w:rsid w:val="00650646"/>
    <w:rsid w:val="00654330"/>
    <w:rsid w:val="00654370"/>
    <w:rsid w:val="00655D23"/>
    <w:rsid w:val="00661E2C"/>
    <w:rsid w:val="00661E32"/>
    <w:rsid w:val="00663554"/>
    <w:rsid w:val="00663FC9"/>
    <w:rsid w:val="006666AE"/>
    <w:rsid w:val="00666DD7"/>
    <w:rsid w:val="006714CC"/>
    <w:rsid w:val="00677057"/>
    <w:rsid w:val="00682F41"/>
    <w:rsid w:val="006838E4"/>
    <w:rsid w:val="00684E79"/>
    <w:rsid w:val="006865CF"/>
    <w:rsid w:val="00687367"/>
    <w:rsid w:val="006879FF"/>
    <w:rsid w:val="00692FD1"/>
    <w:rsid w:val="00693DEE"/>
    <w:rsid w:val="006A1AD2"/>
    <w:rsid w:val="006A248D"/>
    <w:rsid w:val="006B1580"/>
    <w:rsid w:val="006B1B32"/>
    <w:rsid w:val="006B1E2E"/>
    <w:rsid w:val="006B2357"/>
    <w:rsid w:val="006B4AB3"/>
    <w:rsid w:val="006B5EC1"/>
    <w:rsid w:val="006B63EE"/>
    <w:rsid w:val="006C35E9"/>
    <w:rsid w:val="006C42D1"/>
    <w:rsid w:val="006C456F"/>
    <w:rsid w:val="006C4ACE"/>
    <w:rsid w:val="006C7D18"/>
    <w:rsid w:val="006D030C"/>
    <w:rsid w:val="006D3724"/>
    <w:rsid w:val="006D3A82"/>
    <w:rsid w:val="006D7C3D"/>
    <w:rsid w:val="006E0438"/>
    <w:rsid w:val="006E42AD"/>
    <w:rsid w:val="006E4A56"/>
    <w:rsid w:val="006F220C"/>
    <w:rsid w:val="006F23B7"/>
    <w:rsid w:val="006F2E27"/>
    <w:rsid w:val="006F5C2E"/>
    <w:rsid w:val="006F5CB5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51FB"/>
    <w:rsid w:val="0071528D"/>
    <w:rsid w:val="00715398"/>
    <w:rsid w:val="00717063"/>
    <w:rsid w:val="0071713D"/>
    <w:rsid w:val="00717B20"/>
    <w:rsid w:val="00723F81"/>
    <w:rsid w:val="0072484C"/>
    <w:rsid w:val="00724FF7"/>
    <w:rsid w:val="007253A0"/>
    <w:rsid w:val="00726F93"/>
    <w:rsid w:val="00727603"/>
    <w:rsid w:val="00730D24"/>
    <w:rsid w:val="007316D0"/>
    <w:rsid w:val="00731720"/>
    <w:rsid w:val="00732BA3"/>
    <w:rsid w:val="00732C6F"/>
    <w:rsid w:val="00734BDF"/>
    <w:rsid w:val="00737D39"/>
    <w:rsid w:val="00741F57"/>
    <w:rsid w:val="0074451D"/>
    <w:rsid w:val="007463D3"/>
    <w:rsid w:val="00750298"/>
    <w:rsid w:val="0075212D"/>
    <w:rsid w:val="007523BB"/>
    <w:rsid w:val="00752626"/>
    <w:rsid w:val="00753567"/>
    <w:rsid w:val="00755920"/>
    <w:rsid w:val="00762E30"/>
    <w:rsid w:val="00764126"/>
    <w:rsid w:val="00764ED5"/>
    <w:rsid w:val="00770A64"/>
    <w:rsid w:val="00774C76"/>
    <w:rsid w:val="00775229"/>
    <w:rsid w:val="007809AD"/>
    <w:rsid w:val="00782611"/>
    <w:rsid w:val="007838AD"/>
    <w:rsid w:val="00784DC5"/>
    <w:rsid w:val="0079295F"/>
    <w:rsid w:val="00793DF8"/>
    <w:rsid w:val="007969BE"/>
    <w:rsid w:val="00797B18"/>
    <w:rsid w:val="007A7102"/>
    <w:rsid w:val="007B0E6E"/>
    <w:rsid w:val="007B1769"/>
    <w:rsid w:val="007B29EB"/>
    <w:rsid w:val="007B3E13"/>
    <w:rsid w:val="007C05BC"/>
    <w:rsid w:val="007C1692"/>
    <w:rsid w:val="007C1E57"/>
    <w:rsid w:val="007C55FF"/>
    <w:rsid w:val="007C7988"/>
    <w:rsid w:val="007D27B9"/>
    <w:rsid w:val="007D28EC"/>
    <w:rsid w:val="007D31B9"/>
    <w:rsid w:val="007D4591"/>
    <w:rsid w:val="007D49CF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1DAF"/>
    <w:rsid w:val="007F24AB"/>
    <w:rsid w:val="007F2DFD"/>
    <w:rsid w:val="007F43E3"/>
    <w:rsid w:val="007F7EDE"/>
    <w:rsid w:val="0080056B"/>
    <w:rsid w:val="0080154A"/>
    <w:rsid w:val="00801F2E"/>
    <w:rsid w:val="008027FE"/>
    <w:rsid w:val="00805783"/>
    <w:rsid w:val="008065F5"/>
    <w:rsid w:val="00807135"/>
    <w:rsid w:val="00810462"/>
    <w:rsid w:val="0081216D"/>
    <w:rsid w:val="00812E4A"/>
    <w:rsid w:val="0081320D"/>
    <w:rsid w:val="00813D14"/>
    <w:rsid w:val="00815C80"/>
    <w:rsid w:val="008232DE"/>
    <w:rsid w:val="00823758"/>
    <w:rsid w:val="00825C25"/>
    <w:rsid w:val="008263EB"/>
    <w:rsid w:val="0082692F"/>
    <w:rsid w:val="00827E9F"/>
    <w:rsid w:val="00830AEA"/>
    <w:rsid w:val="008320C2"/>
    <w:rsid w:val="00832209"/>
    <w:rsid w:val="00832C65"/>
    <w:rsid w:val="00842858"/>
    <w:rsid w:val="00844191"/>
    <w:rsid w:val="00844C8F"/>
    <w:rsid w:val="0084686B"/>
    <w:rsid w:val="00847D2C"/>
    <w:rsid w:val="00850723"/>
    <w:rsid w:val="00850F6A"/>
    <w:rsid w:val="008515D0"/>
    <w:rsid w:val="00854245"/>
    <w:rsid w:val="008551CF"/>
    <w:rsid w:val="008620A1"/>
    <w:rsid w:val="00867CE5"/>
    <w:rsid w:val="0087132F"/>
    <w:rsid w:val="008750C9"/>
    <w:rsid w:val="00875597"/>
    <w:rsid w:val="00876F0E"/>
    <w:rsid w:val="0087715B"/>
    <w:rsid w:val="00877F7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1F31"/>
    <w:rsid w:val="008A48BD"/>
    <w:rsid w:val="008A7037"/>
    <w:rsid w:val="008B15B9"/>
    <w:rsid w:val="008B2B1A"/>
    <w:rsid w:val="008B375D"/>
    <w:rsid w:val="008B6DFC"/>
    <w:rsid w:val="008B78B9"/>
    <w:rsid w:val="008C0799"/>
    <w:rsid w:val="008C13E8"/>
    <w:rsid w:val="008C16ED"/>
    <w:rsid w:val="008C38E0"/>
    <w:rsid w:val="008C3EB6"/>
    <w:rsid w:val="008C509D"/>
    <w:rsid w:val="008C67AB"/>
    <w:rsid w:val="008D06A4"/>
    <w:rsid w:val="008D1A54"/>
    <w:rsid w:val="008D3D09"/>
    <w:rsid w:val="008D4B79"/>
    <w:rsid w:val="008D4C64"/>
    <w:rsid w:val="008D5991"/>
    <w:rsid w:val="008D63FE"/>
    <w:rsid w:val="008D6486"/>
    <w:rsid w:val="008E1BB9"/>
    <w:rsid w:val="008E29C1"/>
    <w:rsid w:val="008E552D"/>
    <w:rsid w:val="008E596A"/>
    <w:rsid w:val="008E6F84"/>
    <w:rsid w:val="008F29B9"/>
    <w:rsid w:val="008F425F"/>
    <w:rsid w:val="008F4E44"/>
    <w:rsid w:val="008F7CBC"/>
    <w:rsid w:val="00902A73"/>
    <w:rsid w:val="009037B1"/>
    <w:rsid w:val="00904B31"/>
    <w:rsid w:val="00906251"/>
    <w:rsid w:val="00913CAC"/>
    <w:rsid w:val="0091416B"/>
    <w:rsid w:val="0091424E"/>
    <w:rsid w:val="00917A0D"/>
    <w:rsid w:val="00920FE1"/>
    <w:rsid w:val="00923914"/>
    <w:rsid w:val="00923CCD"/>
    <w:rsid w:val="00926883"/>
    <w:rsid w:val="00927246"/>
    <w:rsid w:val="009312A2"/>
    <w:rsid w:val="00932082"/>
    <w:rsid w:val="00932DF0"/>
    <w:rsid w:val="009365FC"/>
    <w:rsid w:val="00937F75"/>
    <w:rsid w:val="00937FD3"/>
    <w:rsid w:val="00940979"/>
    <w:rsid w:val="009411FF"/>
    <w:rsid w:val="009413D0"/>
    <w:rsid w:val="00942BCB"/>
    <w:rsid w:val="00944016"/>
    <w:rsid w:val="00944312"/>
    <w:rsid w:val="009453A7"/>
    <w:rsid w:val="00945910"/>
    <w:rsid w:val="00947C74"/>
    <w:rsid w:val="00950830"/>
    <w:rsid w:val="00950D4C"/>
    <w:rsid w:val="00951E5C"/>
    <w:rsid w:val="009534B1"/>
    <w:rsid w:val="009540E4"/>
    <w:rsid w:val="00954388"/>
    <w:rsid w:val="00955363"/>
    <w:rsid w:val="009561ED"/>
    <w:rsid w:val="00956A9B"/>
    <w:rsid w:val="00957C11"/>
    <w:rsid w:val="009603DE"/>
    <w:rsid w:val="00962AB2"/>
    <w:rsid w:val="00963740"/>
    <w:rsid w:val="00970C2E"/>
    <w:rsid w:val="009714F9"/>
    <w:rsid w:val="00972161"/>
    <w:rsid w:val="00974007"/>
    <w:rsid w:val="00974A48"/>
    <w:rsid w:val="009752D7"/>
    <w:rsid w:val="00976A38"/>
    <w:rsid w:val="009771A9"/>
    <w:rsid w:val="0098169B"/>
    <w:rsid w:val="0098544A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33FA"/>
    <w:rsid w:val="009B3E5C"/>
    <w:rsid w:val="009B4624"/>
    <w:rsid w:val="009B4F7A"/>
    <w:rsid w:val="009B6AAE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2EB2"/>
    <w:rsid w:val="009D4D53"/>
    <w:rsid w:val="009D56DC"/>
    <w:rsid w:val="009E08F2"/>
    <w:rsid w:val="009E1347"/>
    <w:rsid w:val="009F1744"/>
    <w:rsid w:val="009F3397"/>
    <w:rsid w:val="009F45DD"/>
    <w:rsid w:val="009F5190"/>
    <w:rsid w:val="009F7ABD"/>
    <w:rsid w:val="00A00047"/>
    <w:rsid w:val="00A001B5"/>
    <w:rsid w:val="00A03142"/>
    <w:rsid w:val="00A04578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202"/>
    <w:rsid w:val="00A22B0A"/>
    <w:rsid w:val="00A258B0"/>
    <w:rsid w:val="00A323AB"/>
    <w:rsid w:val="00A327DB"/>
    <w:rsid w:val="00A33BAF"/>
    <w:rsid w:val="00A34684"/>
    <w:rsid w:val="00A35060"/>
    <w:rsid w:val="00A354E4"/>
    <w:rsid w:val="00A35E73"/>
    <w:rsid w:val="00A375B1"/>
    <w:rsid w:val="00A40644"/>
    <w:rsid w:val="00A40D17"/>
    <w:rsid w:val="00A427E1"/>
    <w:rsid w:val="00A43CBC"/>
    <w:rsid w:val="00A449D7"/>
    <w:rsid w:val="00A45253"/>
    <w:rsid w:val="00A46566"/>
    <w:rsid w:val="00A472D4"/>
    <w:rsid w:val="00A54EE5"/>
    <w:rsid w:val="00A56F87"/>
    <w:rsid w:val="00A57AD7"/>
    <w:rsid w:val="00A57B41"/>
    <w:rsid w:val="00A601CA"/>
    <w:rsid w:val="00A606F0"/>
    <w:rsid w:val="00A621A8"/>
    <w:rsid w:val="00A62BB2"/>
    <w:rsid w:val="00A63E82"/>
    <w:rsid w:val="00A655EC"/>
    <w:rsid w:val="00A657A3"/>
    <w:rsid w:val="00A66410"/>
    <w:rsid w:val="00A67FEA"/>
    <w:rsid w:val="00A7496A"/>
    <w:rsid w:val="00A7513F"/>
    <w:rsid w:val="00A75318"/>
    <w:rsid w:val="00A7570F"/>
    <w:rsid w:val="00A75A4E"/>
    <w:rsid w:val="00A7622D"/>
    <w:rsid w:val="00A77116"/>
    <w:rsid w:val="00A85C73"/>
    <w:rsid w:val="00A870D1"/>
    <w:rsid w:val="00A87A9C"/>
    <w:rsid w:val="00A90965"/>
    <w:rsid w:val="00A9460A"/>
    <w:rsid w:val="00AA11B7"/>
    <w:rsid w:val="00AA61D0"/>
    <w:rsid w:val="00AB5851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222C"/>
    <w:rsid w:val="00AD237E"/>
    <w:rsid w:val="00AD2A01"/>
    <w:rsid w:val="00AD78CB"/>
    <w:rsid w:val="00AE0B00"/>
    <w:rsid w:val="00AE1FF1"/>
    <w:rsid w:val="00AE2771"/>
    <w:rsid w:val="00AE37F0"/>
    <w:rsid w:val="00AE48DC"/>
    <w:rsid w:val="00AE641F"/>
    <w:rsid w:val="00AE6519"/>
    <w:rsid w:val="00AE65F7"/>
    <w:rsid w:val="00AF13BC"/>
    <w:rsid w:val="00AF2284"/>
    <w:rsid w:val="00AF3DA7"/>
    <w:rsid w:val="00AF47FC"/>
    <w:rsid w:val="00AF4AAC"/>
    <w:rsid w:val="00AF4DD6"/>
    <w:rsid w:val="00AF6218"/>
    <w:rsid w:val="00B00EFD"/>
    <w:rsid w:val="00B033A5"/>
    <w:rsid w:val="00B03FB7"/>
    <w:rsid w:val="00B06518"/>
    <w:rsid w:val="00B074C1"/>
    <w:rsid w:val="00B07FD5"/>
    <w:rsid w:val="00B10127"/>
    <w:rsid w:val="00B11A29"/>
    <w:rsid w:val="00B12382"/>
    <w:rsid w:val="00B12F12"/>
    <w:rsid w:val="00B17818"/>
    <w:rsid w:val="00B17D37"/>
    <w:rsid w:val="00B21494"/>
    <w:rsid w:val="00B2421A"/>
    <w:rsid w:val="00B2490F"/>
    <w:rsid w:val="00B27E3A"/>
    <w:rsid w:val="00B3334D"/>
    <w:rsid w:val="00B3551D"/>
    <w:rsid w:val="00B36317"/>
    <w:rsid w:val="00B40B81"/>
    <w:rsid w:val="00B41554"/>
    <w:rsid w:val="00B418F6"/>
    <w:rsid w:val="00B43B24"/>
    <w:rsid w:val="00B4646D"/>
    <w:rsid w:val="00B46778"/>
    <w:rsid w:val="00B46B34"/>
    <w:rsid w:val="00B4727B"/>
    <w:rsid w:val="00B511B4"/>
    <w:rsid w:val="00B520C7"/>
    <w:rsid w:val="00B52BEE"/>
    <w:rsid w:val="00B539DD"/>
    <w:rsid w:val="00B53DB5"/>
    <w:rsid w:val="00B543EE"/>
    <w:rsid w:val="00B5562C"/>
    <w:rsid w:val="00B57CC5"/>
    <w:rsid w:val="00B65A2E"/>
    <w:rsid w:val="00B6608C"/>
    <w:rsid w:val="00B700EB"/>
    <w:rsid w:val="00B72EE0"/>
    <w:rsid w:val="00B73958"/>
    <w:rsid w:val="00B762E8"/>
    <w:rsid w:val="00B765C2"/>
    <w:rsid w:val="00B766CE"/>
    <w:rsid w:val="00B76DB9"/>
    <w:rsid w:val="00B82AE7"/>
    <w:rsid w:val="00B82BBF"/>
    <w:rsid w:val="00B83740"/>
    <w:rsid w:val="00B85453"/>
    <w:rsid w:val="00B91B04"/>
    <w:rsid w:val="00B923DC"/>
    <w:rsid w:val="00B925BA"/>
    <w:rsid w:val="00B9420F"/>
    <w:rsid w:val="00B95B6A"/>
    <w:rsid w:val="00B964FA"/>
    <w:rsid w:val="00B96977"/>
    <w:rsid w:val="00BA4B83"/>
    <w:rsid w:val="00BA4D55"/>
    <w:rsid w:val="00BA5404"/>
    <w:rsid w:val="00BA5EE1"/>
    <w:rsid w:val="00BA6C59"/>
    <w:rsid w:val="00BA6D12"/>
    <w:rsid w:val="00BB00F3"/>
    <w:rsid w:val="00BB1D28"/>
    <w:rsid w:val="00BB3743"/>
    <w:rsid w:val="00BB4379"/>
    <w:rsid w:val="00BB5EBF"/>
    <w:rsid w:val="00BB5F04"/>
    <w:rsid w:val="00BB7770"/>
    <w:rsid w:val="00BC1BC4"/>
    <w:rsid w:val="00BC22AC"/>
    <w:rsid w:val="00BC6EF3"/>
    <w:rsid w:val="00BD2475"/>
    <w:rsid w:val="00BD30C7"/>
    <w:rsid w:val="00BD3F4E"/>
    <w:rsid w:val="00BD40E7"/>
    <w:rsid w:val="00BD4745"/>
    <w:rsid w:val="00BD4DAD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040E2"/>
    <w:rsid w:val="00C06927"/>
    <w:rsid w:val="00C11244"/>
    <w:rsid w:val="00C1224F"/>
    <w:rsid w:val="00C126C0"/>
    <w:rsid w:val="00C1446E"/>
    <w:rsid w:val="00C145EC"/>
    <w:rsid w:val="00C172A0"/>
    <w:rsid w:val="00C17644"/>
    <w:rsid w:val="00C17B72"/>
    <w:rsid w:val="00C17DB2"/>
    <w:rsid w:val="00C205DA"/>
    <w:rsid w:val="00C209E8"/>
    <w:rsid w:val="00C232C3"/>
    <w:rsid w:val="00C23320"/>
    <w:rsid w:val="00C2380E"/>
    <w:rsid w:val="00C23980"/>
    <w:rsid w:val="00C241B9"/>
    <w:rsid w:val="00C2632E"/>
    <w:rsid w:val="00C26BD1"/>
    <w:rsid w:val="00C26D30"/>
    <w:rsid w:val="00C3009B"/>
    <w:rsid w:val="00C3418D"/>
    <w:rsid w:val="00C34453"/>
    <w:rsid w:val="00C35F79"/>
    <w:rsid w:val="00C3722B"/>
    <w:rsid w:val="00C37292"/>
    <w:rsid w:val="00C3754F"/>
    <w:rsid w:val="00C41F4F"/>
    <w:rsid w:val="00C41F63"/>
    <w:rsid w:val="00C46162"/>
    <w:rsid w:val="00C461E5"/>
    <w:rsid w:val="00C51796"/>
    <w:rsid w:val="00C51F95"/>
    <w:rsid w:val="00C52B1D"/>
    <w:rsid w:val="00C55D91"/>
    <w:rsid w:val="00C56F1F"/>
    <w:rsid w:val="00C60F81"/>
    <w:rsid w:val="00C61B1E"/>
    <w:rsid w:val="00C61B29"/>
    <w:rsid w:val="00C61FB2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0C72"/>
    <w:rsid w:val="00C83327"/>
    <w:rsid w:val="00C859BA"/>
    <w:rsid w:val="00C85A89"/>
    <w:rsid w:val="00C85B2C"/>
    <w:rsid w:val="00C8634C"/>
    <w:rsid w:val="00C87C6B"/>
    <w:rsid w:val="00C910B7"/>
    <w:rsid w:val="00C91DED"/>
    <w:rsid w:val="00C92625"/>
    <w:rsid w:val="00C9360A"/>
    <w:rsid w:val="00C93709"/>
    <w:rsid w:val="00C966DC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C096F"/>
    <w:rsid w:val="00CC19EB"/>
    <w:rsid w:val="00CC29F3"/>
    <w:rsid w:val="00CD0363"/>
    <w:rsid w:val="00CD0834"/>
    <w:rsid w:val="00CD4521"/>
    <w:rsid w:val="00CD5537"/>
    <w:rsid w:val="00CD6846"/>
    <w:rsid w:val="00CE0DB7"/>
    <w:rsid w:val="00CE1F2C"/>
    <w:rsid w:val="00CE28F2"/>
    <w:rsid w:val="00CE32B4"/>
    <w:rsid w:val="00CE3E8E"/>
    <w:rsid w:val="00CE4B55"/>
    <w:rsid w:val="00CF032E"/>
    <w:rsid w:val="00CF5ED5"/>
    <w:rsid w:val="00CF76EE"/>
    <w:rsid w:val="00CF7777"/>
    <w:rsid w:val="00D000AE"/>
    <w:rsid w:val="00D02400"/>
    <w:rsid w:val="00D024D8"/>
    <w:rsid w:val="00D04A36"/>
    <w:rsid w:val="00D05BD1"/>
    <w:rsid w:val="00D0722D"/>
    <w:rsid w:val="00D07733"/>
    <w:rsid w:val="00D12205"/>
    <w:rsid w:val="00D134C5"/>
    <w:rsid w:val="00D14A87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616"/>
    <w:rsid w:val="00D22DC6"/>
    <w:rsid w:val="00D233E2"/>
    <w:rsid w:val="00D2359A"/>
    <w:rsid w:val="00D23A8F"/>
    <w:rsid w:val="00D27516"/>
    <w:rsid w:val="00D2759C"/>
    <w:rsid w:val="00D2792D"/>
    <w:rsid w:val="00D308EA"/>
    <w:rsid w:val="00D32E07"/>
    <w:rsid w:val="00D36063"/>
    <w:rsid w:val="00D4018D"/>
    <w:rsid w:val="00D44BC1"/>
    <w:rsid w:val="00D44F93"/>
    <w:rsid w:val="00D45205"/>
    <w:rsid w:val="00D460FE"/>
    <w:rsid w:val="00D47481"/>
    <w:rsid w:val="00D479C3"/>
    <w:rsid w:val="00D517F8"/>
    <w:rsid w:val="00D51EF3"/>
    <w:rsid w:val="00D521A7"/>
    <w:rsid w:val="00D53203"/>
    <w:rsid w:val="00D5452F"/>
    <w:rsid w:val="00D55208"/>
    <w:rsid w:val="00D605CD"/>
    <w:rsid w:val="00D613A5"/>
    <w:rsid w:val="00D6337F"/>
    <w:rsid w:val="00D64C79"/>
    <w:rsid w:val="00D64E72"/>
    <w:rsid w:val="00D652AD"/>
    <w:rsid w:val="00D674D6"/>
    <w:rsid w:val="00D67F4F"/>
    <w:rsid w:val="00D712A7"/>
    <w:rsid w:val="00D75D63"/>
    <w:rsid w:val="00D809CD"/>
    <w:rsid w:val="00D876FD"/>
    <w:rsid w:val="00D914C1"/>
    <w:rsid w:val="00D93257"/>
    <w:rsid w:val="00D94677"/>
    <w:rsid w:val="00D9488A"/>
    <w:rsid w:val="00D9554B"/>
    <w:rsid w:val="00D95723"/>
    <w:rsid w:val="00D95D26"/>
    <w:rsid w:val="00DA030F"/>
    <w:rsid w:val="00DA035D"/>
    <w:rsid w:val="00DA4253"/>
    <w:rsid w:val="00DB19F9"/>
    <w:rsid w:val="00DB1D8B"/>
    <w:rsid w:val="00DB4808"/>
    <w:rsid w:val="00DB4DB1"/>
    <w:rsid w:val="00DB56E5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1723"/>
    <w:rsid w:val="00DE3A6D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2A20"/>
    <w:rsid w:val="00E04729"/>
    <w:rsid w:val="00E06EA5"/>
    <w:rsid w:val="00E11DF9"/>
    <w:rsid w:val="00E11EC6"/>
    <w:rsid w:val="00E11F42"/>
    <w:rsid w:val="00E128D2"/>
    <w:rsid w:val="00E143F9"/>
    <w:rsid w:val="00E1749F"/>
    <w:rsid w:val="00E200A4"/>
    <w:rsid w:val="00E2502D"/>
    <w:rsid w:val="00E25065"/>
    <w:rsid w:val="00E25D83"/>
    <w:rsid w:val="00E27D94"/>
    <w:rsid w:val="00E30C1C"/>
    <w:rsid w:val="00E33A10"/>
    <w:rsid w:val="00E351D3"/>
    <w:rsid w:val="00E4186C"/>
    <w:rsid w:val="00E43441"/>
    <w:rsid w:val="00E44FE2"/>
    <w:rsid w:val="00E507A2"/>
    <w:rsid w:val="00E5249D"/>
    <w:rsid w:val="00E53DC6"/>
    <w:rsid w:val="00E60042"/>
    <w:rsid w:val="00E6188A"/>
    <w:rsid w:val="00E6338E"/>
    <w:rsid w:val="00E6372B"/>
    <w:rsid w:val="00E63F58"/>
    <w:rsid w:val="00E66A6A"/>
    <w:rsid w:val="00E71F6D"/>
    <w:rsid w:val="00E72711"/>
    <w:rsid w:val="00E75B61"/>
    <w:rsid w:val="00E774DC"/>
    <w:rsid w:val="00E80D63"/>
    <w:rsid w:val="00E82267"/>
    <w:rsid w:val="00E83A02"/>
    <w:rsid w:val="00E83F6D"/>
    <w:rsid w:val="00E85F6E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25B4"/>
    <w:rsid w:val="00EA3E1B"/>
    <w:rsid w:val="00EA517A"/>
    <w:rsid w:val="00EA58D3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237C"/>
    <w:rsid w:val="00EC4965"/>
    <w:rsid w:val="00EC5337"/>
    <w:rsid w:val="00EC734A"/>
    <w:rsid w:val="00EC798F"/>
    <w:rsid w:val="00ED0308"/>
    <w:rsid w:val="00ED1CCB"/>
    <w:rsid w:val="00ED2658"/>
    <w:rsid w:val="00ED3C8C"/>
    <w:rsid w:val="00ED4E7A"/>
    <w:rsid w:val="00ED78C8"/>
    <w:rsid w:val="00EE0688"/>
    <w:rsid w:val="00EE3342"/>
    <w:rsid w:val="00EE42CB"/>
    <w:rsid w:val="00EE5A11"/>
    <w:rsid w:val="00EE6082"/>
    <w:rsid w:val="00EE793A"/>
    <w:rsid w:val="00EF1615"/>
    <w:rsid w:val="00EF1922"/>
    <w:rsid w:val="00EF1C4C"/>
    <w:rsid w:val="00EF4519"/>
    <w:rsid w:val="00EF4659"/>
    <w:rsid w:val="00F01896"/>
    <w:rsid w:val="00F02EA1"/>
    <w:rsid w:val="00F03B51"/>
    <w:rsid w:val="00F040AE"/>
    <w:rsid w:val="00F05287"/>
    <w:rsid w:val="00F0551D"/>
    <w:rsid w:val="00F068F1"/>
    <w:rsid w:val="00F073CB"/>
    <w:rsid w:val="00F1338D"/>
    <w:rsid w:val="00F211BA"/>
    <w:rsid w:val="00F22720"/>
    <w:rsid w:val="00F2273D"/>
    <w:rsid w:val="00F23A64"/>
    <w:rsid w:val="00F23A9B"/>
    <w:rsid w:val="00F23FCF"/>
    <w:rsid w:val="00F25214"/>
    <w:rsid w:val="00F31702"/>
    <w:rsid w:val="00F33EA1"/>
    <w:rsid w:val="00F3418B"/>
    <w:rsid w:val="00F36047"/>
    <w:rsid w:val="00F37B5A"/>
    <w:rsid w:val="00F4089C"/>
    <w:rsid w:val="00F410FB"/>
    <w:rsid w:val="00F4314E"/>
    <w:rsid w:val="00F4575A"/>
    <w:rsid w:val="00F518B0"/>
    <w:rsid w:val="00F51AB9"/>
    <w:rsid w:val="00F51C35"/>
    <w:rsid w:val="00F530E7"/>
    <w:rsid w:val="00F53970"/>
    <w:rsid w:val="00F53B1D"/>
    <w:rsid w:val="00F550A7"/>
    <w:rsid w:val="00F575C9"/>
    <w:rsid w:val="00F62A4F"/>
    <w:rsid w:val="00F62E6E"/>
    <w:rsid w:val="00F65D2D"/>
    <w:rsid w:val="00F65F27"/>
    <w:rsid w:val="00F663D5"/>
    <w:rsid w:val="00F6744C"/>
    <w:rsid w:val="00F70241"/>
    <w:rsid w:val="00F70255"/>
    <w:rsid w:val="00F718B4"/>
    <w:rsid w:val="00F72063"/>
    <w:rsid w:val="00F72581"/>
    <w:rsid w:val="00F73D16"/>
    <w:rsid w:val="00F77613"/>
    <w:rsid w:val="00F85438"/>
    <w:rsid w:val="00F86A12"/>
    <w:rsid w:val="00F90333"/>
    <w:rsid w:val="00F90858"/>
    <w:rsid w:val="00F90BB0"/>
    <w:rsid w:val="00F95079"/>
    <w:rsid w:val="00F97F91"/>
    <w:rsid w:val="00FA68CB"/>
    <w:rsid w:val="00FA6BFE"/>
    <w:rsid w:val="00FA7FF2"/>
    <w:rsid w:val="00FB0189"/>
    <w:rsid w:val="00FB06DC"/>
    <w:rsid w:val="00FB2AF0"/>
    <w:rsid w:val="00FB4DF7"/>
    <w:rsid w:val="00FB5301"/>
    <w:rsid w:val="00FB5740"/>
    <w:rsid w:val="00FB6349"/>
    <w:rsid w:val="00FB692D"/>
    <w:rsid w:val="00FB78F9"/>
    <w:rsid w:val="00FB7D42"/>
    <w:rsid w:val="00FC0C33"/>
    <w:rsid w:val="00FC3824"/>
    <w:rsid w:val="00FC4532"/>
    <w:rsid w:val="00FC6818"/>
    <w:rsid w:val="00FD6F74"/>
    <w:rsid w:val="00FD7B2A"/>
    <w:rsid w:val="00FD7C03"/>
    <w:rsid w:val="00FD7FE8"/>
    <w:rsid w:val="00FE1C8A"/>
    <w:rsid w:val="00FE2414"/>
    <w:rsid w:val="00FE2C38"/>
    <w:rsid w:val="00FE4BF7"/>
    <w:rsid w:val="00FE7404"/>
    <w:rsid w:val="00FF0FE3"/>
    <w:rsid w:val="00FF1FC5"/>
    <w:rsid w:val="00FF248E"/>
    <w:rsid w:val="00FF58A2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,"/>
  <w:listSeparator w:val=";"/>
  <w14:docId w14:val="60EA51DB"/>
  <w15:docId w15:val="{19357ACC-6E4A-4777-B4E3-9378208B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4" w:semiHidden="1" w:unhideWhenUsed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Текст"/>
    <w:qFormat/>
    <w:rsid w:val="00A75A4E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aliases w:val="Table of contents numbered,List Paragraph in table,List Paragraph1,Recommendation,List Paragraph11,Bullet point,NFP GP Bulleted List,L,bullet point list,1 heading,Bulleted Para,Bullet points,Content descriptions,Bullet Point,NAST Quote"/>
    <w:basedOn w:val="Normal"/>
    <w:link w:val="ListParagraphChar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8A1F31"/>
    <w:pPr>
      <w:jc w:val="left"/>
    </w:pPr>
    <w:rPr>
      <w:rFonts w:ascii="StobiSerif Regular" w:hAnsi="StobiSerif Regular"/>
      <w:b/>
      <w:sz w:val="18"/>
      <w:szCs w:val="18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8A1F31"/>
    <w:rPr>
      <w:rFonts w:ascii="StobiSerif Regular" w:hAnsi="StobiSerif Regular"/>
      <w:b/>
      <w:sz w:val="18"/>
      <w:szCs w:val="18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customStyle="1" w:styleId="a1">
    <w:name w:val="Име и презиме"/>
    <w:basedOn w:val="Normal"/>
    <w:link w:val="Char2"/>
    <w:qFormat/>
    <w:rsid w:val="009D2EB2"/>
    <w:pPr>
      <w:jc w:val="left"/>
    </w:pPr>
    <w:rPr>
      <w:sz w:val="22"/>
      <w:lang w:val="en-US"/>
    </w:rPr>
  </w:style>
  <w:style w:type="character" w:customStyle="1" w:styleId="Char2">
    <w:name w:val="Име и презиме Char"/>
    <w:basedOn w:val="DefaultParagraphFont"/>
    <w:link w:val="a1"/>
    <w:rsid w:val="009D2EB2"/>
    <w:rPr>
      <w:rFonts w:ascii="StobiSans Regular" w:hAnsi="StobiSans Regular"/>
      <w:sz w:val="22"/>
      <w:szCs w:val="24"/>
      <w:lang w:val="en-US"/>
    </w:rPr>
  </w:style>
  <w:style w:type="character" w:customStyle="1" w:styleId="fieldspan">
    <w:name w:val="fieldspan"/>
    <w:basedOn w:val="DefaultParagraphFont"/>
    <w:rsid w:val="00EF4659"/>
  </w:style>
  <w:style w:type="character" w:customStyle="1" w:styleId="ListParagraphChar">
    <w:name w:val="List Paragraph Char"/>
    <w:aliases w:val="Table of contents numbered Char,List Paragraph in table Char,List Paragraph1 Char,Recommendation Char,List Paragraph11 Char,Bullet point Char,NFP GP Bulleted List Char,L Char,bullet point list Char,1 heading Char,Bulleted Para Char"/>
    <w:link w:val="ListParagraph"/>
    <w:uiPriority w:val="34"/>
    <w:rsid w:val="00EF4659"/>
    <w:rPr>
      <w:rFonts w:ascii="Calibri" w:eastAsia="Calibri" w:hAnsi="Calibri"/>
      <w:sz w:val="22"/>
      <w:szCs w:val="22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2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B0187-C01D-4A23-9F52-91B2B705E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1</TotalTime>
  <Pages>5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на Република Македонија</dc:creator>
  <cp:keywords/>
  <cp:lastModifiedBy>Ljuben Lape</cp:lastModifiedBy>
  <cp:revision>2</cp:revision>
  <cp:lastPrinted>2022-02-10T17:51:00Z</cp:lastPrinted>
  <dcterms:created xsi:type="dcterms:W3CDTF">2022-04-26T10:32:00Z</dcterms:created>
  <dcterms:modified xsi:type="dcterms:W3CDTF">2022-04-26T10:32:00Z</dcterms:modified>
</cp:coreProperties>
</file>