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25AF2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6D932138" w14:textId="67BB8A1A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ДО: ООУ „Љубен Лапе“, Општина Аеродром, Скопје</w:t>
      </w:r>
    </w:p>
    <w:p w14:paraId="20ADE5EF" w14:textId="054908C4" w:rsid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- Комисија за запишување ученик во прво одделение</w:t>
      </w:r>
    </w:p>
    <w:p w14:paraId="0611B98F" w14:textId="77777777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</w:p>
    <w:p w14:paraId="0251FEE8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1FA19B3B" w14:textId="111B6902" w:rsidR="002A2AE0" w:rsidRPr="002A2AE0" w:rsidRDefault="002A2AE0" w:rsidP="00684E79">
      <w:pPr>
        <w:ind w:firstLine="680"/>
        <w:rPr>
          <w:rFonts w:ascii="Arial" w:hAnsi="Arial" w:cs="Arial"/>
          <w:b/>
          <w:sz w:val="20"/>
          <w:szCs w:val="20"/>
        </w:rPr>
      </w:pPr>
      <w:r w:rsidRPr="002A2AE0">
        <w:rPr>
          <w:rFonts w:ascii="Arial" w:hAnsi="Arial" w:cs="Arial"/>
          <w:sz w:val="20"/>
          <w:szCs w:val="20"/>
        </w:rPr>
        <w:t xml:space="preserve">Врз основа на член 60 од Законот за основното образование, </w:t>
      </w:r>
      <w:r>
        <w:rPr>
          <w:rFonts w:ascii="Arial" w:hAnsi="Arial" w:cs="Arial"/>
          <w:sz w:val="20"/>
          <w:szCs w:val="20"/>
        </w:rPr>
        <w:t xml:space="preserve">јас, долупотпишаниот, </w:t>
      </w:r>
      <w:r w:rsidRPr="002A2AE0">
        <w:rPr>
          <w:rFonts w:ascii="Arial" w:hAnsi="Arial" w:cs="Arial"/>
          <w:sz w:val="20"/>
          <w:szCs w:val="20"/>
        </w:rPr>
        <w:t xml:space="preserve">во својство на родител/старател, </w:t>
      </w:r>
      <w:r>
        <w:rPr>
          <w:rFonts w:ascii="Arial" w:hAnsi="Arial" w:cs="Arial"/>
          <w:sz w:val="20"/>
          <w:szCs w:val="20"/>
        </w:rPr>
        <w:t xml:space="preserve">до Општинското основно училиште „Љубен Лапе“, Општина Аеродром, Скопје, </w:t>
      </w:r>
      <w:r w:rsidRPr="002A2AE0">
        <w:rPr>
          <w:rFonts w:ascii="Arial" w:hAnsi="Arial" w:cs="Arial"/>
          <w:sz w:val="20"/>
          <w:szCs w:val="20"/>
        </w:rPr>
        <w:t>поднесувам</w:t>
      </w:r>
    </w:p>
    <w:p w14:paraId="6F7D098E" w14:textId="6587E8B6" w:rsid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29F78C26" w14:textId="77777777" w:rsidR="00251F6F" w:rsidRP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</w:p>
    <w:p w14:paraId="7FF1F81D" w14:textId="54823A96" w:rsidR="0079295F" w:rsidRPr="002B1EC1" w:rsidRDefault="0079295F" w:rsidP="0079295F">
      <w:pPr>
        <w:tabs>
          <w:tab w:val="left" w:pos="8292"/>
        </w:tabs>
        <w:jc w:val="center"/>
        <w:rPr>
          <w:rFonts w:ascii="Arial" w:hAnsi="Arial" w:cs="Arial"/>
          <w:b/>
          <w:sz w:val="32"/>
          <w:szCs w:val="32"/>
        </w:rPr>
      </w:pPr>
      <w:r w:rsidRPr="002B1EC1">
        <w:rPr>
          <w:rFonts w:ascii="Arial" w:hAnsi="Arial" w:cs="Arial"/>
          <w:b/>
          <w:sz w:val="32"/>
          <w:szCs w:val="32"/>
        </w:rPr>
        <w:t xml:space="preserve">П Р И Ј А В А </w:t>
      </w:r>
    </w:p>
    <w:p w14:paraId="3617838C" w14:textId="59A08F2F" w:rsidR="00176E6E" w:rsidRPr="002B1EC1" w:rsidRDefault="002A2AE0" w:rsidP="0079295F">
      <w:pPr>
        <w:tabs>
          <w:tab w:val="left" w:pos="8292"/>
        </w:tabs>
        <w:jc w:val="center"/>
        <w:rPr>
          <w:rFonts w:ascii="Arial" w:hAnsi="Arial" w:cs="Arial"/>
          <w:b/>
        </w:rPr>
      </w:pPr>
      <w:r w:rsidRPr="002B1EC1">
        <w:rPr>
          <w:rFonts w:ascii="Arial" w:hAnsi="Arial" w:cs="Arial"/>
          <w:b/>
        </w:rPr>
        <w:t xml:space="preserve">за запишување ученик во прво одделение </w:t>
      </w:r>
      <w:r w:rsidR="00C966DC">
        <w:rPr>
          <w:rFonts w:ascii="Arial" w:hAnsi="Arial" w:cs="Arial"/>
          <w:b/>
        </w:rPr>
        <w:t>за</w:t>
      </w:r>
      <w:r w:rsidR="00A038A5">
        <w:rPr>
          <w:rFonts w:ascii="Arial" w:hAnsi="Arial" w:cs="Arial"/>
          <w:b/>
        </w:rPr>
        <w:t xml:space="preserve"> учебната 202</w:t>
      </w:r>
      <w:r w:rsidR="00A038A5">
        <w:rPr>
          <w:rFonts w:ascii="Arial" w:hAnsi="Arial" w:cs="Arial"/>
          <w:b/>
          <w:lang w:val="en-US"/>
        </w:rPr>
        <w:t>4</w:t>
      </w:r>
      <w:r w:rsidR="00A038A5">
        <w:rPr>
          <w:rFonts w:ascii="Arial" w:hAnsi="Arial" w:cs="Arial"/>
          <w:b/>
        </w:rPr>
        <w:t>/202</w:t>
      </w:r>
      <w:r w:rsidR="00A038A5">
        <w:rPr>
          <w:rFonts w:ascii="Arial" w:hAnsi="Arial" w:cs="Arial"/>
          <w:b/>
          <w:lang w:val="en-US"/>
        </w:rPr>
        <w:t>5</w:t>
      </w:r>
      <w:bookmarkStart w:id="0" w:name="_GoBack"/>
      <w:bookmarkEnd w:id="0"/>
      <w:r w:rsidRPr="002B1EC1">
        <w:rPr>
          <w:rFonts w:ascii="Arial" w:hAnsi="Arial" w:cs="Arial"/>
          <w:b/>
        </w:rPr>
        <w:t xml:space="preserve"> година</w:t>
      </w:r>
    </w:p>
    <w:p w14:paraId="3FE2C9C6" w14:textId="7A63915C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58CC6DDB" w14:textId="359F5914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3D292B08" w14:textId="77777777" w:rsidR="00251F6F" w:rsidRPr="00195496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1CFC6E9D" w14:textId="7BDCEA6E" w:rsidR="0079295F" w:rsidRPr="00F073CB" w:rsidRDefault="00195496" w:rsidP="00F51C35">
      <w:pPr>
        <w:pBdr>
          <w:bottom w:val="thickThinSmallGap" w:sz="24" w:space="1" w:color="FFD966" w:themeColor="accent4" w:themeTint="99"/>
        </w:pBdr>
        <w:shd w:val="clear" w:color="auto" w:fill="FFF2CC" w:themeFill="accent4" w:themeFillTint="33"/>
        <w:ind w:right="3960"/>
        <w:rPr>
          <w:rFonts w:ascii="Arial" w:hAnsi="Arial" w:cs="Arial"/>
          <w:b/>
          <w:sz w:val="18"/>
          <w:szCs w:val="18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="0079295F" w:rsidRPr="00F073CB">
        <w:rPr>
          <w:rFonts w:ascii="Arial" w:hAnsi="Arial" w:cs="Arial"/>
          <w:b/>
          <w:sz w:val="18"/>
          <w:szCs w:val="18"/>
        </w:rPr>
        <w:t>ПОДАТОЦИ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9295F" w:rsidRPr="00F073CB">
        <w:rPr>
          <w:rFonts w:ascii="Arial" w:hAnsi="Arial" w:cs="Arial"/>
          <w:b/>
          <w:sz w:val="18"/>
          <w:szCs w:val="18"/>
        </w:rPr>
        <w:t>ЗА УЧЕНИК:</w:t>
      </w:r>
    </w:p>
    <w:p w14:paraId="320294C5" w14:textId="77777777" w:rsidR="0079295F" w:rsidRPr="00F073CB" w:rsidRDefault="0079295F" w:rsidP="00EF465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125"/>
        <w:gridCol w:w="990"/>
        <w:gridCol w:w="720"/>
        <w:gridCol w:w="540"/>
        <w:gridCol w:w="1170"/>
        <w:gridCol w:w="1170"/>
        <w:gridCol w:w="90"/>
        <w:gridCol w:w="1170"/>
        <w:gridCol w:w="1350"/>
        <w:gridCol w:w="607"/>
        <w:gridCol w:w="608"/>
      </w:tblGrid>
      <w:tr w:rsidR="00262F4E" w:rsidRPr="00F073CB" w14:paraId="4C6D938C" w14:textId="77777777" w:rsidTr="00F51C35">
        <w:trPr>
          <w:trHeight w:val="270"/>
        </w:trPr>
        <w:tc>
          <w:tcPr>
            <w:tcW w:w="3375" w:type="dxa"/>
            <w:gridSpan w:val="4"/>
            <w:shd w:val="clear" w:color="auto" w:fill="FFF2CC" w:themeFill="accent4" w:themeFillTint="33"/>
          </w:tcPr>
          <w:p w14:paraId="5B2045AE" w14:textId="21A9BC3E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4950" w:type="dxa"/>
            <w:gridSpan w:val="5"/>
            <w:shd w:val="clear" w:color="auto" w:fill="FFF2CC" w:themeFill="accent4" w:themeFillTint="33"/>
          </w:tcPr>
          <w:p w14:paraId="04EF0F86" w14:textId="77777777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  <w:tc>
          <w:tcPr>
            <w:tcW w:w="1215" w:type="dxa"/>
            <w:gridSpan w:val="2"/>
            <w:shd w:val="clear" w:color="auto" w:fill="FFF2CC" w:themeFill="accent4" w:themeFillTint="33"/>
          </w:tcPr>
          <w:p w14:paraId="1C9648A5" w14:textId="1C4AB3C0" w:rsidR="00262F4E" w:rsidRPr="00F073CB" w:rsidRDefault="00262F4E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Пол</w:t>
            </w:r>
          </w:p>
        </w:tc>
      </w:tr>
      <w:tr w:rsidR="00262F4E" w:rsidRPr="00F073CB" w14:paraId="6FC7692C" w14:textId="77777777" w:rsidTr="00F51C35">
        <w:trPr>
          <w:trHeight w:val="228"/>
        </w:trPr>
        <w:tc>
          <w:tcPr>
            <w:tcW w:w="3375" w:type="dxa"/>
            <w:gridSpan w:val="4"/>
            <w:vMerge w:val="restart"/>
          </w:tcPr>
          <w:p w14:paraId="1BB70020" w14:textId="77777777" w:rsid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8BB35D" w14:textId="112D8E41" w:rsidR="001854EE" w:rsidRPr="00F073CB" w:rsidRDefault="001854E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 w:val="restart"/>
            <w:shd w:val="clear" w:color="auto" w:fill="auto"/>
          </w:tcPr>
          <w:p w14:paraId="1E1D1755" w14:textId="5E44A08C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FF2CC" w:themeFill="accent4" w:themeFillTint="33"/>
          </w:tcPr>
          <w:p w14:paraId="4E2DF973" w14:textId="1D8A2F85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М</w:t>
            </w:r>
          </w:p>
        </w:tc>
        <w:tc>
          <w:tcPr>
            <w:tcW w:w="608" w:type="dxa"/>
            <w:shd w:val="clear" w:color="auto" w:fill="FFF2CC" w:themeFill="accent4" w:themeFillTint="33"/>
          </w:tcPr>
          <w:p w14:paraId="160598E6" w14:textId="01232D78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Ж</w:t>
            </w:r>
          </w:p>
        </w:tc>
      </w:tr>
      <w:tr w:rsidR="00262F4E" w:rsidRPr="00F073CB" w14:paraId="45B9B2A8" w14:textId="77777777" w:rsidTr="00F51C35">
        <w:trPr>
          <w:trHeight w:val="228"/>
        </w:trPr>
        <w:tc>
          <w:tcPr>
            <w:tcW w:w="3375" w:type="dxa"/>
            <w:gridSpan w:val="4"/>
            <w:vMerge/>
          </w:tcPr>
          <w:p w14:paraId="3B705060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/>
            <w:shd w:val="clear" w:color="auto" w:fill="auto"/>
          </w:tcPr>
          <w:p w14:paraId="5EC8558E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</w:tcPr>
          <w:p w14:paraId="063B7D6B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auto"/>
          </w:tcPr>
          <w:p w14:paraId="46870AE4" w14:textId="7A8CCA58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5B5076C2" w14:textId="77777777" w:rsidTr="003062FD">
        <w:trPr>
          <w:trHeight w:val="324"/>
        </w:trPr>
        <w:tc>
          <w:tcPr>
            <w:tcW w:w="2835" w:type="dxa"/>
            <w:gridSpan w:val="3"/>
            <w:shd w:val="clear" w:color="auto" w:fill="FFF2CC" w:themeFill="accent4" w:themeFillTint="33"/>
          </w:tcPr>
          <w:p w14:paraId="22C22D2A" w14:textId="2053BE93" w:rsidR="0079295F" w:rsidRPr="00F073CB" w:rsidRDefault="0079295F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ЕМБГ</w:t>
            </w:r>
          </w:p>
        </w:tc>
        <w:tc>
          <w:tcPr>
            <w:tcW w:w="2880" w:type="dxa"/>
            <w:gridSpan w:val="3"/>
            <w:shd w:val="clear" w:color="auto" w:fill="FFF2CC" w:themeFill="accent4" w:themeFillTint="33"/>
          </w:tcPr>
          <w:p w14:paraId="0E4B6CCB" w14:textId="662D37A2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Датум на раѓање</w:t>
            </w:r>
          </w:p>
        </w:tc>
        <w:tc>
          <w:tcPr>
            <w:tcW w:w="3825" w:type="dxa"/>
            <w:gridSpan w:val="5"/>
            <w:shd w:val="clear" w:color="auto" w:fill="FFF2CC" w:themeFill="accent4" w:themeFillTint="33"/>
          </w:tcPr>
          <w:p w14:paraId="7E9954A0" w14:textId="7CBBE154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Место на раѓање</w:t>
            </w:r>
          </w:p>
        </w:tc>
      </w:tr>
      <w:tr w:rsidR="00F073CB" w:rsidRPr="00F073CB" w14:paraId="6DDF1471" w14:textId="77777777" w:rsidTr="003062FD">
        <w:tc>
          <w:tcPr>
            <w:tcW w:w="2835" w:type="dxa"/>
            <w:gridSpan w:val="3"/>
          </w:tcPr>
          <w:p w14:paraId="05287C9F" w14:textId="609C00A9" w:rsidR="00195496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05EE90" w14:textId="7F233801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  <w:gridSpan w:val="3"/>
          </w:tcPr>
          <w:p w14:paraId="6D93B254" w14:textId="77777777" w:rsidR="0079295F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9E03A0" w14:textId="07AC06F6" w:rsidR="002B1EC1" w:rsidRPr="00F073CB" w:rsidRDefault="002B1EC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gridSpan w:val="5"/>
          </w:tcPr>
          <w:p w14:paraId="47FDC799" w14:textId="77777777" w:rsidR="0079295F" w:rsidRPr="00F073CB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8F9842B" w14:textId="77777777" w:rsidTr="003062FD">
        <w:trPr>
          <w:trHeight w:val="252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5898EDB9" w14:textId="33E45BEF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 / Град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7DE4B1AA" w14:textId="336CE394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0BBD2878" w14:textId="77777777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  <w:tc>
          <w:tcPr>
            <w:tcW w:w="2565" w:type="dxa"/>
            <w:gridSpan w:val="3"/>
            <w:shd w:val="clear" w:color="auto" w:fill="FFF2CC" w:themeFill="accent4" w:themeFillTint="33"/>
          </w:tcPr>
          <w:p w14:paraId="4980B055" w14:textId="3F34007D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Национална припадност</w:t>
            </w:r>
          </w:p>
        </w:tc>
      </w:tr>
      <w:tr w:rsidR="00AB5851" w:rsidRPr="00F073CB" w14:paraId="56EDC784" w14:textId="77777777" w:rsidTr="003062FD">
        <w:tc>
          <w:tcPr>
            <w:tcW w:w="2115" w:type="dxa"/>
            <w:gridSpan w:val="2"/>
          </w:tcPr>
          <w:p w14:paraId="581C186F" w14:textId="77777777" w:rsidR="00AB5851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A7E1F5" w14:textId="7D4195C8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109454AA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2BEA8440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5" w:type="dxa"/>
            <w:gridSpan w:val="3"/>
          </w:tcPr>
          <w:p w14:paraId="2580BD60" w14:textId="6C4B9D9D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7C52CD8D" w14:textId="77777777" w:rsidTr="00F51C35">
        <w:trPr>
          <w:trHeight w:val="297"/>
        </w:trPr>
        <w:tc>
          <w:tcPr>
            <w:tcW w:w="5805" w:type="dxa"/>
            <w:gridSpan w:val="7"/>
            <w:shd w:val="clear" w:color="auto" w:fill="FFF2CC" w:themeFill="accent4" w:themeFillTint="33"/>
          </w:tcPr>
          <w:p w14:paraId="76C1FF3F" w14:textId="14F32A72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3735" w:type="dxa"/>
            <w:gridSpan w:val="4"/>
            <w:shd w:val="clear" w:color="auto" w:fill="FFF2CC" w:themeFill="accent4" w:themeFillTint="33"/>
          </w:tcPr>
          <w:p w14:paraId="0B69FE70" w14:textId="51B4866E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Домашен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(или мобилен)</w:t>
            </w:r>
            <w:r w:rsidR="00262F4E"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</w:t>
            </w:r>
          </w:p>
        </w:tc>
      </w:tr>
      <w:tr w:rsidR="00195496" w:rsidRPr="00F073CB" w14:paraId="241613B8" w14:textId="77777777" w:rsidTr="00F51C35">
        <w:tc>
          <w:tcPr>
            <w:tcW w:w="5805" w:type="dxa"/>
            <w:gridSpan w:val="7"/>
          </w:tcPr>
          <w:p w14:paraId="7C069D14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00061D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5" w:type="dxa"/>
            <w:gridSpan w:val="4"/>
          </w:tcPr>
          <w:p w14:paraId="04F7737C" w14:textId="3680E772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5C25FFB3" w14:textId="77777777" w:rsidTr="00F51C35">
        <w:trPr>
          <w:trHeight w:val="261"/>
        </w:trPr>
        <w:tc>
          <w:tcPr>
            <w:tcW w:w="4545" w:type="dxa"/>
            <w:gridSpan w:val="5"/>
            <w:shd w:val="clear" w:color="auto" w:fill="FFF2CC" w:themeFill="accent4" w:themeFillTint="33"/>
          </w:tcPr>
          <w:p w14:paraId="5FDD2D35" w14:textId="5A8F8484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Мајчин јазик</w:t>
            </w:r>
          </w:p>
        </w:tc>
        <w:tc>
          <w:tcPr>
            <w:tcW w:w="4995" w:type="dxa"/>
            <w:gridSpan w:val="6"/>
            <w:shd w:val="clear" w:color="auto" w:fill="FFF2CC" w:themeFill="accent4" w:themeFillTint="33"/>
          </w:tcPr>
          <w:p w14:paraId="2DBD8F0F" w14:textId="50E8FA57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Друг/и странски јазик/ци доколку говори</w:t>
            </w:r>
          </w:p>
        </w:tc>
      </w:tr>
      <w:tr w:rsidR="0098544A" w:rsidRPr="00F073CB" w14:paraId="7B06B558" w14:textId="77777777" w:rsidTr="00F51C35">
        <w:tc>
          <w:tcPr>
            <w:tcW w:w="4545" w:type="dxa"/>
            <w:gridSpan w:val="5"/>
          </w:tcPr>
          <w:p w14:paraId="2AE66AB0" w14:textId="77777777" w:rsidR="0098544A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5A41AD" w14:textId="48E2410D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5" w:type="dxa"/>
            <w:gridSpan w:val="6"/>
          </w:tcPr>
          <w:p w14:paraId="17A6F4B6" w14:textId="3AB794E1" w:rsidR="0098544A" w:rsidRPr="00F073CB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1E4ECA7F" w14:textId="77777777" w:rsidTr="003062FD">
        <w:tc>
          <w:tcPr>
            <w:tcW w:w="2115" w:type="dxa"/>
            <w:gridSpan w:val="2"/>
            <w:shd w:val="clear" w:color="auto" w:fill="FFF2CC" w:themeFill="accent4" w:themeFillTint="33"/>
          </w:tcPr>
          <w:p w14:paraId="34035119" w14:textId="39557AFB" w:rsidR="00195496" w:rsidRPr="00F073CB" w:rsidRDefault="00195496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  <w:r w:rsidRPr="00F073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за комуникација со наставник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>от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 xml:space="preserve"> и 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 xml:space="preserve">за 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наставни активности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7425" w:type="dxa"/>
            <w:gridSpan w:val="9"/>
          </w:tcPr>
          <w:p w14:paraId="7E4B0013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2F4E" w:rsidRPr="00F073CB" w14:paraId="50AD8B65" w14:textId="77777777" w:rsidTr="003062FD">
        <w:trPr>
          <w:trHeight w:val="459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0F0A1094" w14:textId="41DE4B01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Дали посетувал/а установа за деца – детска градинка</w:t>
            </w:r>
          </w:p>
        </w:tc>
        <w:tc>
          <w:tcPr>
            <w:tcW w:w="7425" w:type="dxa"/>
            <w:gridSpan w:val="9"/>
            <w:shd w:val="clear" w:color="auto" w:fill="FFF2CC" w:themeFill="accent4" w:themeFillTint="33"/>
            <w:vAlign w:val="center"/>
          </w:tcPr>
          <w:p w14:paraId="102AAFF9" w14:textId="358C97B7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Која установа за деца – детска градинка ја посетувал/а и каде</w:t>
            </w:r>
          </w:p>
        </w:tc>
      </w:tr>
      <w:tr w:rsidR="001B3500" w:rsidRPr="00F073CB" w14:paraId="2B42FF9D" w14:textId="77777777" w:rsidTr="003062FD">
        <w:trPr>
          <w:trHeight w:val="228"/>
        </w:trPr>
        <w:tc>
          <w:tcPr>
            <w:tcW w:w="1125" w:type="dxa"/>
            <w:shd w:val="clear" w:color="auto" w:fill="FFF2CC" w:themeFill="accent4" w:themeFillTint="33"/>
          </w:tcPr>
          <w:p w14:paraId="50024EF5" w14:textId="59F35AC0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857A894" w14:textId="33D76A04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425" w:type="dxa"/>
            <w:gridSpan w:val="9"/>
            <w:vMerge w:val="restart"/>
          </w:tcPr>
          <w:p w14:paraId="7D8E486F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EB3453" w14:textId="16CACFB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5B56627" w14:textId="77777777" w:rsidTr="003062FD">
        <w:trPr>
          <w:trHeight w:val="228"/>
        </w:trPr>
        <w:tc>
          <w:tcPr>
            <w:tcW w:w="1125" w:type="dxa"/>
            <w:shd w:val="clear" w:color="auto" w:fill="auto"/>
          </w:tcPr>
          <w:p w14:paraId="08DE3776" w14:textId="77777777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14:paraId="63BBCE7E" w14:textId="7274E0BA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5" w:type="dxa"/>
            <w:gridSpan w:val="9"/>
            <w:vMerge/>
          </w:tcPr>
          <w:p w14:paraId="36EDA3E5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4B0459" w14:textId="76DF4525" w:rsidR="00A75A4E" w:rsidRDefault="00A75A4E"/>
    <w:p w14:paraId="6E6C8543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846"/>
        <w:gridCol w:w="797"/>
        <w:gridCol w:w="810"/>
        <w:gridCol w:w="608"/>
        <w:gridCol w:w="257"/>
        <w:gridCol w:w="880"/>
        <w:gridCol w:w="872"/>
        <w:gridCol w:w="787"/>
        <w:gridCol w:w="866"/>
        <w:gridCol w:w="972"/>
        <w:gridCol w:w="900"/>
        <w:gridCol w:w="945"/>
      </w:tblGrid>
      <w:tr w:rsidR="00C83327" w:rsidRPr="00F073CB" w14:paraId="7069E9AC" w14:textId="77777777" w:rsidTr="00AB5851">
        <w:trPr>
          <w:trHeight w:val="723"/>
        </w:trPr>
        <w:tc>
          <w:tcPr>
            <w:tcW w:w="9540" w:type="dxa"/>
            <w:gridSpan w:val="12"/>
            <w:shd w:val="clear" w:color="auto" w:fill="FFF2CC" w:themeFill="accent4" w:themeFillTint="33"/>
          </w:tcPr>
          <w:p w14:paraId="61FF78A1" w14:textId="77777777" w:rsidR="00F073CB" w:rsidRDefault="00C83327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ДОПОЛНИТЕЛНИ (ОПЦИОНАЛНИ) ИНФОРМАЦИИ ЗА УЧЕНИКОТ</w:t>
            </w:r>
            <w:r w:rsid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6D1244A" w14:textId="18CFEBA0" w:rsidR="00C83327" w:rsidRPr="00F073CB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i/>
                <w:sz w:val="18"/>
                <w:szCs w:val="18"/>
              </w:rPr>
              <w:t>(доколку родителот/старателот оцени дека истите се важни)</w:t>
            </w:r>
            <w:r w:rsidR="00AB5851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заради квалитетно планирање на воспитно-образовната работа</w:t>
            </w:r>
          </w:p>
        </w:tc>
      </w:tr>
      <w:tr w:rsidR="00C83327" w:rsidRPr="00F073CB" w14:paraId="65E089A2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334F157" w14:textId="43676D88" w:rsidR="00C83327" w:rsidRPr="00F073CB" w:rsidRDefault="00C83327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минати болести</w:t>
            </w:r>
          </w:p>
        </w:tc>
        <w:tc>
          <w:tcPr>
            <w:tcW w:w="6479" w:type="dxa"/>
            <w:gridSpan w:val="8"/>
          </w:tcPr>
          <w:p w14:paraId="0F459341" w14:textId="76F8FB53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1B783D" w14:textId="4D068C6A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2E87347D" w14:textId="77777777" w:rsidTr="00A75A4E">
        <w:trPr>
          <w:trHeight w:val="228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869731C" w14:textId="37D88346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с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егашна здравствена состојба</w:t>
            </w:r>
          </w:p>
        </w:tc>
        <w:tc>
          <w:tcPr>
            <w:tcW w:w="6479" w:type="dxa"/>
            <w:gridSpan w:val="8"/>
          </w:tcPr>
          <w:p w14:paraId="51A5BF30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71F316" w14:textId="7B2EE8CB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B022B7A" w14:textId="77777777" w:rsidTr="00A75A4E">
        <w:trPr>
          <w:trHeight w:val="25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4ECE8DFB" w14:textId="587C5B60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лергии</w:t>
            </w:r>
          </w:p>
        </w:tc>
        <w:tc>
          <w:tcPr>
            <w:tcW w:w="6479" w:type="dxa"/>
            <w:gridSpan w:val="8"/>
          </w:tcPr>
          <w:p w14:paraId="655B2923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29ADEC" w14:textId="5EA46FA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03D920F" w14:textId="77777777" w:rsidTr="00A75A4E">
        <w:trPr>
          <w:trHeight w:val="381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1CED458" w14:textId="5208CB30" w:rsidR="00C83327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ек</w:t>
            </w:r>
            <w:r>
              <w:rPr>
                <w:rFonts w:ascii="Arial" w:hAnsi="Arial" w:cs="Arial"/>
                <w:b/>
                <w:sz w:val="18"/>
                <w:szCs w:val="18"/>
              </w:rPr>
              <w:t>арства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/третирање</w:t>
            </w:r>
          </w:p>
        </w:tc>
        <w:tc>
          <w:tcPr>
            <w:tcW w:w="6479" w:type="dxa"/>
            <w:gridSpan w:val="8"/>
          </w:tcPr>
          <w:p w14:paraId="196D7EA4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B5319F" w14:textId="7545FFA6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022EE71" w14:textId="77777777" w:rsidTr="00A75A4E">
        <w:trPr>
          <w:trHeight w:val="417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7E0979" w14:textId="45983084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видот</w:t>
            </w:r>
          </w:p>
        </w:tc>
        <w:tc>
          <w:tcPr>
            <w:tcW w:w="6479" w:type="dxa"/>
            <w:gridSpan w:val="8"/>
          </w:tcPr>
          <w:p w14:paraId="6B3E4D28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F710C7A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2599411" w14:textId="75882F3D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слухот</w:t>
            </w:r>
          </w:p>
        </w:tc>
        <w:tc>
          <w:tcPr>
            <w:tcW w:w="6479" w:type="dxa"/>
            <w:gridSpan w:val="8"/>
          </w:tcPr>
          <w:p w14:paraId="21922A64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378A5B4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17A7370" w14:textId="1E64E5BA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говорот</w:t>
            </w:r>
          </w:p>
        </w:tc>
        <w:tc>
          <w:tcPr>
            <w:tcW w:w="6479" w:type="dxa"/>
            <w:gridSpan w:val="8"/>
          </w:tcPr>
          <w:p w14:paraId="71AB4B67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5312147" w14:textId="77777777" w:rsidTr="00A75A4E">
        <w:trPr>
          <w:trHeight w:val="43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FF7F352" w14:textId="2D549CC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дијабетес</w:t>
            </w:r>
          </w:p>
        </w:tc>
        <w:tc>
          <w:tcPr>
            <w:tcW w:w="6479" w:type="dxa"/>
            <w:gridSpan w:val="8"/>
          </w:tcPr>
          <w:p w14:paraId="463E759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712BF25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930042" w14:textId="2C4D5E9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епилепсија</w:t>
            </w:r>
          </w:p>
        </w:tc>
        <w:tc>
          <w:tcPr>
            <w:tcW w:w="6479" w:type="dxa"/>
            <w:gridSpan w:val="8"/>
          </w:tcPr>
          <w:p w14:paraId="0F7DC59D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109E381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018B59B" w14:textId="4049D2D9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Прележана тешка болест</w:t>
            </w:r>
          </w:p>
        </w:tc>
        <w:tc>
          <w:tcPr>
            <w:tcW w:w="6479" w:type="dxa"/>
            <w:gridSpan w:val="8"/>
          </w:tcPr>
          <w:p w14:paraId="5EFBE84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62E4707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E325649" w14:textId="37A03608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Неодамнешен оеративен зафат</w:t>
            </w:r>
          </w:p>
        </w:tc>
        <w:tc>
          <w:tcPr>
            <w:tcW w:w="6479" w:type="dxa"/>
            <w:gridSpan w:val="8"/>
          </w:tcPr>
          <w:p w14:paraId="6C25189E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E87C0C5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078B651" w14:textId="10753A3C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Хронично заболување</w:t>
            </w:r>
          </w:p>
        </w:tc>
        <w:tc>
          <w:tcPr>
            <w:tcW w:w="6479" w:type="dxa"/>
            <w:gridSpan w:val="8"/>
          </w:tcPr>
          <w:p w14:paraId="51F7125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4B17A3EB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0DCA1923" w14:textId="68999CF2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При пишување ја користи левата или десната рака</w:t>
            </w:r>
          </w:p>
        </w:tc>
        <w:tc>
          <w:tcPr>
            <w:tcW w:w="6479" w:type="dxa"/>
            <w:gridSpan w:val="8"/>
          </w:tcPr>
          <w:p w14:paraId="1D3310C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73CB" w:rsidRPr="00F073CB" w14:paraId="5B765464" w14:textId="77777777" w:rsidTr="00A75A4E">
        <w:trPr>
          <w:trHeight w:val="72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AE8B729" w14:textId="06485900" w:rsidR="00F073CB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битни информации</w:t>
            </w:r>
            <w:r w:rsidR="00A75A4E">
              <w:rPr>
                <w:rFonts w:ascii="Arial" w:hAnsi="Arial" w:cs="Arial"/>
                <w:b/>
                <w:sz w:val="18"/>
                <w:szCs w:val="18"/>
              </w:rPr>
              <w:t xml:space="preserve"> што се важни и треба да се знаат за Вашето дете</w:t>
            </w:r>
          </w:p>
        </w:tc>
        <w:tc>
          <w:tcPr>
            <w:tcW w:w="6479" w:type="dxa"/>
            <w:gridSpan w:val="8"/>
            <w:vAlign w:val="center"/>
          </w:tcPr>
          <w:p w14:paraId="236A5716" w14:textId="77777777" w:rsid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CC778EA" w14:textId="3DEF6108" w:rsidR="00F073CB" w:rsidRP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8B1A2ED" w14:textId="77777777" w:rsidTr="00A75A4E">
        <w:trPr>
          <w:trHeight w:val="228"/>
        </w:trPr>
        <w:tc>
          <w:tcPr>
            <w:tcW w:w="1643" w:type="dxa"/>
            <w:gridSpan w:val="2"/>
            <w:shd w:val="clear" w:color="auto" w:fill="FFF2CC" w:themeFill="accent4" w:themeFillTint="33"/>
            <w:vAlign w:val="center"/>
          </w:tcPr>
          <w:p w14:paraId="0CC22E3D" w14:textId="7BAF49FE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адаптација во нова средина</w:t>
            </w:r>
          </w:p>
        </w:tc>
        <w:tc>
          <w:tcPr>
            <w:tcW w:w="1675" w:type="dxa"/>
            <w:gridSpan w:val="3"/>
            <w:shd w:val="clear" w:color="auto" w:fill="FFF2CC" w:themeFill="accent4" w:themeFillTint="33"/>
            <w:vAlign w:val="center"/>
          </w:tcPr>
          <w:p w14:paraId="10749B47" w14:textId="41B06976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облекување</w:t>
            </w:r>
          </w:p>
        </w:tc>
        <w:tc>
          <w:tcPr>
            <w:tcW w:w="1752" w:type="dxa"/>
            <w:gridSpan w:val="2"/>
            <w:shd w:val="clear" w:color="auto" w:fill="FFF2CC" w:themeFill="accent4" w:themeFillTint="33"/>
            <w:vAlign w:val="center"/>
          </w:tcPr>
          <w:p w14:paraId="6475A059" w14:textId="354C5BCF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јадење</w:t>
            </w:r>
          </w:p>
        </w:tc>
        <w:tc>
          <w:tcPr>
            <w:tcW w:w="1653" w:type="dxa"/>
            <w:gridSpan w:val="2"/>
            <w:shd w:val="clear" w:color="auto" w:fill="FFF2CC" w:themeFill="accent4" w:themeFillTint="33"/>
            <w:vAlign w:val="center"/>
          </w:tcPr>
          <w:p w14:paraId="0F9560F5" w14:textId="0FEC775B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Дали детето живее со двајца родители</w:t>
            </w:r>
          </w:p>
        </w:tc>
        <w:tc>
          <w:tcPr>
            <w:tcW w:w="2817" w:type="dxa"/>
            <w:gridSpan w:val="3"/>
            <w:shd w:val="clear" w:color="auto" w:fill="FFF2CC" w:themeFill="accent4" w:themeFillTint="33"/>
            <w:vAlign w:val="center"/>
          </w:tcPr>
          <w:p w14:paraId="70B55CAF" w14:textId="1B28F76C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Кое дете е по ред или единче</w:t>
            </w:r>
          </w:p>
        </w:tc>
      </w:tr>
      <w:tr w:rsidR="00A75A4E" w:rsidRPr="00F073CB" w14:paraId="04E91B95" w14:textId="77777777" w:rsidTr="00A75A4E">
        <w:trPr>
          <w:trHeight w:val="228"/>
        </w:trPr>
        <w:tc>
          <w:tcPr>
            <w:tcW w:w="846" w:type="dxa"/>
            <w:shd w:val="clear" w:color="auto" w:fill="FFF2CC" w:themeFill="accent4" w:themeFillTint="33"/>
            <w:vAlign w:val="center"/>
          </w:tcPr>
          <w:p w14:paraId="51C459F4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14:paraId="74BBC93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6323528B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5" w:type="dxa"/>
            <w:gridSpan w:val="2"/>
            <w:shd w:val="clear" w:color="auto" w:fill="FFF2CC" w:themeFill="accent4" w:themeFillTint="33"/>
            <w:vAlign w:val="center"/>
          </w:tcPr>
          <w:p w14:paraId="5D22793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80" w:type="dxa"/>
            <w:shd w:val="clear" w:color="auto" w:fill="FFF2CC" w:themeFill="accent4" w:themeFillTint="33"/>
            <w:vAlign w:val="center"/>
          </w:tcPr>
          <w:p w14:paraId="0E91CB5E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72" w:type="dxa"/>
            <w:shd w:val="clear" w:color="auto" w:fill="FFF2CC" w:themeFill="accent4" w:themeFillTint="33"/>
            <w:vAlign w:val="center"/>
          </w:tcPr>
          <w:p w14:paraId="0A337D1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87" w:type="dxa"/>
            <w:shd w:val="clear" w:color="auto" w:fill="FFF2CC" w:themeFill="accent4" w:themeFillTint="33"/>
            <w:vAlign w:val="center"/>
          </w:tcPr>
          <w:p w14:paraId="745287B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6" w:type="dxa"/>
            <w:shd w:val="clear" w:color="auto" w:fill="FFF2CC" w:themeFill="accent4" w:themeFillTint="33"/>
            <w:vAlign w:val="center"/>
          </w:tcPr>
          <w:p w14:paraId="1D2D3F5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72" w:type="dxa"/>
            <w:shd w:val="clear" w:color="auto" w:fill="FFF2CC" w:themeFill="accent4" w:themeFillTint="33"/>
            <w:vAlign w:val="center"/>
          </w:tcPr>
          <w:p w14:paraId="6BE3A792" w14:textId="23F8E87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единче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100BD4A0" w14:textId="008845E4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прво</w:t>
            </w:r>
          </w:p>
        </w:tc>
        <w:tc>
          <w:tcPr>
            <w:tcW w:w="945" w:type="dxa"/>
            <w:shd w:val="clear" w:color="auto" w:fill="FFF2CC" w:themeFill="accent4" w:themeFillTint="33"/>
            <w:vAlign w:val="center"/>
          </w:tcPr>
          <w:p w14:paraId="17A08A5F" w14:textId="72F0BEC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второ </w:t>
            </w:r>
          </w:p>
        </w:tc>
      </w:tr>
      <w:tr w:rsidR="00A75A4E" w:rsidRPr="00F073CB" w14:paraId="476FF27A" w14:textId="77777777" w:rsidTr="00A75A4E">
        <w:trPr>
          <w:trHeight w:val="228"/>
        </w:trPr>
        <w:tc>
          <w:tcPr>
            <w:tcW w:w="846" w:type="dxa"/>
            <w:shd w:val="clear" w:color="auto" w:fill="FFFFFF" w:themeFill="background1"/>
            <w:vAlign w:val="center"/>
          </w:tcPr>
          <w:p w14:paraId="7DD3D80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FFFFFF" w:themeFill="background1"/>
            <w:vAlign w:val="center"/>
          </w:tcPr>
          <w:p w14:paraId="4313678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7757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shd w:val="clear" w:color="auto" w:fill="FFFFFF" w:themeFill="background1"/>
            <w:vAlign w:val="center"/>
          </w:tcPr>
          <w:p w14:paraId="2F67585A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14:paraId="2AB54625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0750BDE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F9307B0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69AB5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FFFFFF" w:themeFill="background1"/>
            <w:vAlign w:val="center"/>
          </w:tcPr>
          <w:p w14:paraId="78345237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CB8C5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A430052" w14:textId="78CE84DA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0A4ECA3" w14:textId="51201B6F" w:rsidR="00A75A4E" w:rsidRDefault="00A75A4E"/>
    <w:p w14:paraId="57C9520E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810"/>
        <w:gridCol w:w="810"/>
        <w:gridCol w:w="900"/>
        <w:gridCol w:w="900"/>
        <w:gridCol w:w="900"/>
        <w:gridCol w:w="810"/>
        <w:gridCol w:w="900"/>
        <w:gridCol w:w="1350"/>
        <w:gridCol w:w="1305"/>
      </w:tblGrid>
      <w:tr w:rsidR="00957C11" w:rsidRPr="00F073CB" w14:paraId="3AD638D8" w14:textId="77777777" w:rsidTr="00F51C35">
        <w:trPr>
          <w:trHeight w:val="228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7939D611" w14:textId="6D69B8A5" w:rsidR="00957C11" w:rsidRPr="00251F6F" w:rsidRDefault="00957C11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Hlk101349902"/>
            <w:r w:rsidRPr="00251F6F">
              <w:rPr>
                <w:rFonts w:ascii="Arial" w:hAnsi="Arial" w:cs="Arial"/>
                <w:b/>
                <w:sz w:val="18"/>
                <w:szCs w:val="18"/>
              </w:rPr>
              <w:t xml:space="preserve">КОН ПРИЈАВАТА 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ДОСТАВУВА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 СЛЕДНАВА ДОКУМЕНТАЦИЈА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251F6F" w:rsidRPr="00F073CB" w14:paraId="6A1B82BF" w14:textId="77777777" w:rsidTr="00F51C35">
        <w:trPr>
          <w:trHeight w:val="228"/>
        </w:trPr>
        <w:tc>
          <w:tcPr>
            <w:tcW w:w="1665" w:type="dxa"/>
            <w:gridSpan w:val="2"/>
            <w:shd w:val="clear" w:color="auto" w:fill="FFF2CC" w:themeFill="accent4" w:themeFillTint="33"/>
            <w:vAlign w:val="center"/>
          </w:tcPr>
          <w:p w14:paraId="63510FA3" w14:textId="585ECCA9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Извод од МКР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37D1D867" w14:textId="4FB57287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вакцинација</w:t>
            </w:r>
          </w:p>
        </w:tc>
        <w:tc>
          <w:tcPr>
            <w:tcW w:w="1800" w:type="dxa"/>
            <w:gridSpan w:val="2"/>
            <w:shd w:val="clear" w:color="auto" w:fill="FFF2CC" w:themeFill="accent4" w:themeFillTint="33"/>
            <w:vAlign w:val="center"/>
          </w:tcPr>
          <w:p w14:paraId="0867A862" w14:textId="162D9D2C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офталмолошки преглед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0BB37D97" w14:textId="70A07148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стоматолошки преглед</w:t>
            </w:r>
          </w:p>
        </w:tc>
        <w:tc>
          <w:tcPr>
            <w:tcW w:w="2655" w:type="dxa"/>
            <w:gridSpan w:val="2"/>
            <w:shd w:val="clear" w:color="auto" w:fill="FFF2CC" w:themeFill="accent4" w:themeFillTint="33"/>
            <w:vAlign w:val="center"/>
          </w:tcPr>
          <w:p w14:paraId="2AF091F1" w14:textId="5E060611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Доколку 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запишув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а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дете со попреченост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мислење/функционален профил од Комисијата за проценка на деца и младинц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според МКФ</w:t>
            </w:r>
          </w:p>
        </w:tc>
      </w:tr>
      <w:tr w:rsidR="00251F6F" w:rsidRPr="00F073CB" w14:paraId="7F8C9EB9" w14:textId="77777777" w:rsidTr="00F51C35">
        <w:trPr>
          <w:trHeight w:val="228"/>
        </w:trPr>
        <w:tc>
          <w:tcPr>
            <w:tcW w:w="855" w:type="dxa"/>
            <w:shd w:val="clear" w:color="auto" w:fill="FFF2CC" w:themeFill="accent4" w:themeFillTint="33"/>
            <w:vAlign w:val="center"/>
          </w:tcPr>
          <w:p w14:paraId="32C34409" w14:textId="53BEC0FB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815D37B" w14:textId="4EA8B1D1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485ED0BA" w14:textId="65758056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787A4E80" w14:textId="336364D0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7228A07" w14:textId="5642F248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5315D608" w14:textId="2C8B2669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7C0C02F" w14:textId="3EF663C2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899854C" w14:textId="63400A9E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350" w:type="dxa"/>
            <w:shd w:val="clear" w:color="auto" w:fill="FFF2CC" w:themeFill="accent4" w:themeFillTint="33"/>
            <w:vAlign w:val="center"/>
          </w:tcPr>
          <w:p w14:paraId="049B6D42" w14:textId="10030455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305" w:type="dxa"/>
            <w:shd w:val="clear" w:color="auto" w:fill="FFF2CC" w:themeFill="accent4" w:themeFillTint="33"/>
            <w:vAlign w:val="center"/>
          </w:tcPr>
          <w:p w14:paraId="1FC26440" w14:textId="03FF3514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</w:tr>
      <w:tr w:rsidR="00251F6F" w:rsidRPr="00F073CB" w14:paraId="537919F7" w14:textId="77777777" w:rsidTr="00F51C35">
        <w:trPr>
          <w:trHeight w:val="228"/>
        </w:trPr>
        <w:tc>
          <w:tcPr>
            <w:tcW w:w="855" w:type="dxa"/>
            <w:shd w:val="clear" w:color="auto" w:fill="FFFFFF" w:themeFill="background1"/>
            <w:vAlign w:val="center"/>
          </w:tcPr>
          <w:p w14:paraId="0C557EE1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6F1465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124782F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F237139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DBB82DA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97DBA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5D29C9D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BCF120C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1F41620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FFFFF" w:themeFill="background1"/>
            <w:vAlign w:val="center"/>
          </w:tcPr>
          <w:p w14:paraId="2C019335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bookmarkEnd w:id="1"/>
    </w:tbl>
    <w:p w14:paraId="40E34D3C" w14:textId="19B5B2AC" w:rsidR="00A75A4E" w:rsidRDefault="00A75A4E"/>
    <w:p w14:paraId="6A942A1A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870"/>
        <w:gridCol w:w="810"/>
        <w:gridCol w:w="900"/>
        <w:gridCol w:w="600"/>
        <w:gridCol w:w="795"/>
        <w:gridCol w:w="795"/>
        <w:gridCol w:w="795"/>
        <w:gridCol w:w="795"/>
        <w:gridCol w:w="795"/>
        <w:gridCol w:w="795"/>
        <w:gridCol w:w="795"/>
      </w:tblGrid>
      <w:tr w:rsidR="00A75A4E" w:rsidRPr="00F073CB" w14:paraId="7B11CE4C" w14:textId="77777777" w:rsidTr="00A718E9">
        <w:trPr>
          <w:trHeight w:val="453"/>
        </w:trPr>
        <w:tc>
          <w:tcPr>
            <w:tcW w:w="9540" w:type="dxa"/>
            <w:gridSpan w:val="12"/>
            <w:shd w:val="clear" w:color="auto" w:fill="FFF2CC" w:themeFill="accent4" w:themeFillTint="33"/>
            <w:vAlign w:val="center"/>
          </w:tcPr>
          <w:p w14:paraId="0F8BA3A6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ВИД НА НАСТАВА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ШТО ЌЕ ЈА ПОСЕТУВА</w:t>
            </w:r>
          </w:p>
        </w:tc>
      </w:tr>
      <w:tr w:rsidR="00A75A4E" w:rsidRPr="00F073CB" w14:paraId="65422815" w14:textId="77777777" w:rsidTr="00A718E9">
        <w:trPr>
          <w:trHeight w:val="354"/>
        </w:trPr>
        <w:tc>
          <w:tcPr>
            <w:tcW w:w="3375" w:type="dxa"/>
            <w:gridSpan w:val="4"/>
            <w:shd w:val="clear" w:color="auto" w:fill="FFF2CC" w:themeFill="accent4" w:themeFillTint="33"/>
            <w:vAlign w:val="center"/>
          </w:tcPr>
          <w:p w14:paraId="7524463F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Продолжен престој – целодневна</w:t>
            </w:r>
          </w:p>
        </w:tc>
        <w:tc>
          <w:tcPr>
            <w:tcW w:w="2985" w:type="dxa"/>
            <w:gridSpan w:val="4"/>
            <w:shd w:val="clear" w:color="auto" w:fill="FFF2CC" w:themeFill="accent4" w:themeFillTint="33"/>
            <w:vAlign w:val="center"/>
          </w:tcPr>
          <w:p w14:paraId="0BA7DCD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</w:t>
            </w:r>
          </w:p>
        </w:tc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41D00AFB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 со дневен престој</w:t>
            </w:r>
          </w:p>
        </w:tc>
      </w:tr>
      <w:tr w:rsidR="00A75A4E" w:rsidRPr="00F073CB" w14:paraId="64A5F23A" w14:textId="77777777" w:rsidTr="00A718E9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360892D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1F6C49D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2E1617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653FC4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2CC" w:themeFill="accent4" w:themeFillTint="33"/>
            <w:vAlign w:val="center"/>
          </w:tcPr>
          <w:p w14:paraId="064C26D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27A910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31B40C5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7907D03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D18C5D1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A69A1B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316DCB90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C27243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3352A66" w14:textId="79A84B57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485F42F7" w14:textId="0998C909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399ADAA5" w14:textId="15756A78" w:rsidR="00195496" w:rsidRPr="00F073CB" w:rsidRDefault="0098544A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396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II – </w:t>
      </w:r>
      <w:r w:rsidR="00195496" w:rsidRPr="00F073CB">
        <w:rPr>
          <w:rFonts w:ascii="Arial" w:hAnsi="Arial" w:cs="Arial"/>
          <w:b/>
          <w:sz w:val="18"/>
          <w:szCs w:val="18"/>
        </w:rPr>
        <w:t xml:space="preserve">ПОДАТОЦИ ЗА </w:t>
      </w:r>
      <w:r w:rsidR="00677057">
        <w:rPr>
          <w:rFonts w:ascii="Arial" w:hAnsi="Arial" w:cs="Arial"/>
          <w:b/>
          <w:sz w:val="18"/>
          <w:szCs w:val="18"/>
        </w:rPr>
        <w:t>СЕМЕЈСТВО И СТАРАТЕЛ/И</w:t>
      </w:r>
      <w:r w:rsidR="00195496"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74FBBFC2" w14:textId="014F4548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2065A75" w14:textId="2852A93C" w:rsidR="00DB4808" w:rsidRPr="00DB4808" w:rsidRDefault="00262F4E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м</w:t>
      </w:r>
      <w:r w:rsidRPr="00DB4808">
        <w:rPr>
          <w:rFonts w:ascii="Arial" w:hAnsi="Arial" w:cs="Arial"/>
          <w:b/>
          <w:sz w:val="18"/>
          <w:szCs w:val="18"/>
        </w:rPr>
        <w:t>ајката)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98544A" w:rsidRPr="00F073CB" w14:paraId="277BEEEA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3791A667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69A985B9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98544A" w:rsidRPr="00F073CB" w14:paraId="1DD44D00" w14:textId="77777777" w:rsidTr="00F51C35">
        <w:tc>
          <w:tcPr>
            <w:tcW w:w="3565" w:type="dxa"/>
          </w:tcPr>
          <w:p w14:paraId="0FF81CEF" w14:textId="77777777" w:rsidR="002B1EC1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4D7072" w14:textId="157DA38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6B5965FF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DF7D3C" w14:textId="17C13D4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544A" w:rsidRPr="00F073CB" w14:paraId="0FF1838B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4D20FEB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05D835C8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293ECD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98544A" w:rsidRPr="00F073CB" w14:paraId="4B47E6F3" w14:textId="77777777" w:rsidTr="00F51C35">
        <w:tc>
          <w:tcPr>
            <w:tcW w:w="3565" w:type="dxa"/>
          </w:tcPr>
          <w:p w14:paraId="4D09064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282C75" w14:textId="3C7AC5F4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02EC5FB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3E37FA" w14:textId="6E425CBB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11342021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F669DC" w14:textId="41205A4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6304AA0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2073E3CD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18F6FC0D" w14:textId="277D11CE" w:rsidR="001B3500" w:rsidRPr="00F073CB" w:rsidRDefault="001B3500" w:rsidP="001B35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7A9211C6" w14:textId="77777777" w:rsidTr="001854EE">
        <w:tc>
          <w:tcPr>
            <w:tcW w:w="4455" w:type="dxa"/>
            <w:gridSpan w:val="3"/>
            <w:vMerge w:val="restart"/>
          </w:tcPr>
          <w:p w14:paraId="77737645" w14:textId="34B9EB80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2CA7DDDF" w14:textId="32999A51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32DFA0BF" w14:textId="2E1C2B5D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238D30B3" w14:textId="7E42C574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62A1BE51" w14:textId="77777777" w:rsidTr="00F51C35">
        <w:trPr>
          <w:trHeight w:val="279"/>
        </w:trPr>
        <w:tc>
          <w:tcPr>
            <w:tcW w:w="4455" w:type="dxa"/>
            <w:gridSpan w:val="3"/>
            <w:vMerge/>
          </w:tcPr>
          <w:p w14:paraId="3F205D6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57ABCDFF" w14:textId="332354C3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750A9576" w14:textId="396906BE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3214CA4D" w14:textId="61A03F06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C769DAB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50C0D576" w14:textId="03D88A96" w:rsidR="0098544A" w:rsidRPr="003062FD" w:rsidRDefault="00262F4E" w:rsidP="0016574E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10C9E583" w14:textId="131E0262" w:rsidR="0098544A" w:rsidRPr="00F073CB" w:rsidRDefault="00262F4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Вработена во</w:t>
            </w:r>
            <w:r w:rsidR="001B3500" w:rsidRPr="00F073CB">
              <w:rPr>
                <w:rFonts w:ascii="Arial" w:hAnsi="Arial" w:cs="Arial"/>
                <w:b/>
                <w:sz w:val="18"/>
                <w:szCs w:val="18"/>
              </w:rPr>
              <w:t xml:space="preserve"> (назив на институција/организација</w:t>
            </w:r>
          </w:p>
        </w:tc>
      </w:tr>
      <w:tr w:rsidR="0098544A" w:rsidRPr="00F073CB" w14:paraId="2824D1CE" w14:textId="77777777" w:rsidTr="001854EE">
        <w:tc>
          <w:tcPr>
            <w:tcW w:w="3645" w:type="dxa"/>
            <w:gridSpan w:val="2"/>
          </w:tcPr>
          <w:p w14:paraId="2633A4C9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8B831C" w14:textId="64FBAD49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4C31A8C8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30D23294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17ECE246" w14:textId="269A6015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Приватна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75B1608F" w14:textId="4909EB24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1244C51B" w14:textId="77777777" w:rsidTr="00F51C35">
        <w:tc>
          <w:tcPr>
            <w:tcW w:w="4455" w:type="dxa"/>
            <w:gridSpan w:val="3"/>
          </w:tcPr>
          <w:p w14:paraId="50D89808" w14:textId="77777777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3575C2" w14:textId="26456FA3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4DF38511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F6B3E82" w14:textId="4FBD3E73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A11A0B7" w14:textId="77777777" w:rsidR="003062FD" w:rsidRPr="00F073CB" w:rsidRDefault="003062FD" w:rsidP="00EF4659">
      <w:pPr>
        <w:rPr>
          <w:rFonts w:ascii="Arial" w:hAnsi="Arial" w:cs="Arial"/>
          <w:sz w:val="18"/>
          <w:szCs w:val="18"/>
        </w:rPr>
      </w:pPr>
    </w:p>
    <w:p w14:paraId="380768D4" w14:textId="64DC0805" w:rsidR="00DB4808" w:rsidRPr="00DB4808" w:rsidRDefault="001B3500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та</w:t>
      </w:r>
      <w:r w:rsidRPr="00DB4808">
        <w:rPr>
          <w:rFonts w:ascii="Arial" w:hAnsi="Arial" w:cs="Arial"/>
          <w:b/>
          <w:sz w:val="18"/>
          <w:szCs w:val="18"/>
        </w:rPr>
        <w:t>ткото)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1B3500" w:rsidRPr="00F073CB" w14:paraId="3832DE9E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651F516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7D837BD7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1B3500" w:rsidRPr="00F073CB" w14:paraId="78BEA897" w14:textId="77777777" w:rsidTr="00F51C35">
        <w:tc>
          <w:tcPr>
            <w:tcW w:w="3565" w:type="dxa"/>
          </w:tcPr>
          <w:p w14:paraId="64A42B5E" w14:textId="77777777" w:rsidR="003062FD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9D6175" w14:textId="07F532A2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460DF88D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B08A82" w14:textId="0920B009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0CA090C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0D7DA79E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28940F19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313FC7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1B3500" w:rsidRPr="00F073CB" w14:paraId="49615279" w14:textId="77777777" w:rsidTr="00F51C35">
        <w:tc>
          <w:tcPr>
            <w:tcW w:w="3565" w:type="dxa"/>
          </w:tcPr>
          <w:p w14:paraId="5882D7F6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FD4D70" w14:textId="2105044E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5EA162F7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90B05B" w14:textId="2EA3D7FA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773CDE3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CA77C3" w14:textId="705E9311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B41BCFA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35A5D59B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3600797F" w14:textId="77777777" w:rsidR="001B3500" w:rsidRPr="00F073CB" w:rsidRDefault="001B3500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206E9199" w14:textId="77777777" w:rsidTr="00F51C35">
        <w:tc>
          <w:tcPr>
            <w:tcW w:w="4455" w:type="dxa"/>
            <w:gridSpan w:val="3"/>
            <w:vMerge w:val="restart"/>
          </w:tcPr>
          <w:p w14:paraId="2E070820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5ECF79C2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587EE1EA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16ADB111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048CB051" w14:textId="77777777" w:rsidTr="00F51C35">
        <w:trPr>
          <w:trHeight w:val="288"/>
        </w:trPr>
        <w:tc>
          <w:tcPr>
            <w:tcW w:w="4455" w:type="dxa"/>
            <w:gridSpan w:val="3"/>
            <w:vMerge/>
          </w:tcPr>
          <w:p w14:paraId="4CD46BCE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718A203E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3DDE0F83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7B3A3EEB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19FA275E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2454B91E" w14:textId="1D44977B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614E7562" w14:textId="6CD1D3C1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 во (назив на институција/организација</w:t>
            </w:r>
          </w:p>
        </w:tc>
      </w:tr>
      <w:tr w:rsidR="001B3500" w:rsidRPr="00F073CB" w14:paraId="0CCF0863" w14:textId="77777777" w:rsidTr="001854EE">
        <w:tc>
          <w:tcPr>
            <w:tcW w:w="3645" w:type="dxa"/>
            <w:gridSpan w:val="2"/>
          </w:tcPr>
          <w:p w14:paraId="601697AD" w14:textId="75270674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56D665" w14:textId="0EC96AE5" w:rsidR="002B1EC1" w:rsidRPr="00F073CB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580B63D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6BA614" w14:textId="39ADB52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3CEA412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7D817D80" w14:textId="69AE46CE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Приватна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6BB898E6" w14:textId="249DFEF6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0751ECB9" w14:textId="77777777" w:rsidTr="00F51C35">
        <w:trPr>
          <w:trHeight w:val="225"/>
        </w:trPr>
        <w:tc>
          <w:tcPr>
            <w:tcW w:w="4455" w:type="dxa"/>
            <w:gridSpan w:val="3"/>
          </w:tcPr>
          <w:p w14:paraId="3FA8C588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B71F1F" w14:textId="48033F86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6331C4A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685D3E" w14:textId="2280E62E" w:rsidR="0098544A" w:rsidRDefault="0098544A" w:rsidP="00EF4659">
      <w:pPr>
        <w:rPr>
          <w:rFonts w:ascii="Arial" w:hAnsi="Arial" w:cs="Arial"/>
          <w:i/>
          <w:sz w:val="18"/>
          <w:szCs w:val="18"/>
        </w:rPr>
      </w:pPr>
    </w:p>
    <w:p w14:paraId="0B9931D6" w14:textId="77777777" w:rsidR="00932DF0" w:rsidRPr="00677057" w:rsidRDefault="00932DF0" w:rsidP="00EF4659">
      <w:pPr>
        <w:rPr>
          <w:rFonts w:ascii="Arial" w:hAnsi="Arial" w:cs="Arial"/>
          <w:i/>
          <w:sz w:val="18"/>
          <w:szCs w:val="18"/>
        </w:rPr>
      </w:pPr>
    </w:p>
    <w:p w14:paraId="61F68C94" w14:textId="682C9FED" w:rsidR="0098544A" w:rsidRPr="00677057" w:rsidRDefault="00DB4808" w:rsidP="00677057">
      <w:pPr>
        <w:jc w:val="left"/>
        <w:rPr>
          <w:rFonts w:ascii="Arial" w:hAnsi="Arial" w:cs="Arial"/>
          <w:b/>
          <w:i/>
          <w:sz w:val="18"/>
          <w:szCs w:val="18"/>
        </w:rPr>
      </w:pPr>
      <w:r w:rsidRPr="00677057">
        <w:rPr>
          <w:rFonts w:ascii="Arial" w:hAnsi="Arial" w:cs="Arial"/>
          <w:b/>
          <w:i/>
          <w:sz w:val="18"/>
          <w:szCs w:val="18"/>
        </w:rPr>
        <w:t>(за брат или сестра)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735"/>
        <w:gridCol w:w="1170"/>
        <w:gridCol w:w="1800"/>
        <w:gridCol w:w="720"/>
        <w:gridCol w:w="2115"/>
      </w:tblGrid>
      <w:tr w:rsidR="00DB4808" w:rsidRPr="00F073CB" w14:paraId="64C8EEEE" w14:textId="77777777" w:rsidTr="00F51C35">
        <w:trPr>
          <w:trHeight w:val="279"/>
        </w:trPr>
        <w:tc>
          <w:tcPr>
            <w:tcW w:w="3735" w:type="dxa"/>
            <w:shd w:val="clear" w:color="auto" w:fill="FFF2CC" w:themeFill="accent4" w:themeFillTint="33"/>
          </w:tcPr>
          <w:p w14:paraId="0AC43D7A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805" w:type="dxa"/>
            <w:gridSpan w:val="4"/>
            <w:shd w:val="clear" w:color="auto" w:fill="FFF2CC" w:themeFill="accent4" w:themeFillTint="33"/>
          </w:tcPr>
          <w:p w14:paraId="25771763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DB4808" w:rsidRPr="00F073CB" w14:paraId="3AD60D9D" w14:textId="77777777" w:rsidTr="00F51C35">
        <w:trPr>
          <w:trHeight w:val="270"/>
        </w:trPr>
        <w:tc>
          <w:tcPr>
            <w:tcW w:w="3735" w:type="dxa"/>
          </w:tcPr>
          <w:p w14:paraId="3C083F4A" w14:textId="57260E71" w:rsidR="00677057" w:rsidRPr="00F073CB" w:rsidRDefault="00677057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5" w:type="dxa"/>
            <w:gridSpan w:val="4"/>
          </w:tcPr>
          <w:p w14:paraId="2370D632" w14:textId="77777777" w:rsidR="00DB4808" w:rsidRPr="00F073CB" w:rsidRDefault="00DB4808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2FD" w:rsidRPr="00F073CB" w14:paraId="3E387330" w14:textId="77777777" w:rsidTr="003062FD">
        <w:trPr>
          <w:trHeight w:val="261"/>
        </w:trPr>
        <w:tc>
          <w:tcPr>
            <w:tcW w:w="3735" w:type="dxa"/>
            <w:shd w:val="clear" w:color="auto" w:fill="FFF2CC" w:themeFill="accent4" w:themeFillTint="33"/>
          </w:tcPr>
          <w:p w14:paraId="40D50485" w14:textId="5928B03B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Дали </w:t>
            </w:r>
            <w:r>
              <w:rPr>
                <w:rFonts w:ascii="Arial" w:hAnsi="Arial" w:cs="Arial"/>
                <w:b/>
                <w:sz w:val="18"/>
                <w:szCs w:val="18"/>
              </w:rPr>
              <w:t>е ученик во ова училиште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598C1CC1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800" w:type="dxa"/>
            <w:shd w:val="clear" w:color="auto" w:fill="auto"/>
          </w:tcPr>
          <w:p w14:paraId="471B3CE8" w14:textId="5CEF0B29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23992E3F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2115" w:type="dxa"/>
            <w:shd w:val="clear" w:color="auto" w:fill="auto"/>
          </w:tcPr>
          <w:p w14:paraId="7AFC5AE8" w14:textId="53F9720D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7057" w:rsidRPr="00F073CB" w14:paraId="00BCB8D7" w14:textId="77777777" w:rsidTr="003062FD">
        <w:trPr>
          <w:trHeight w:val="288"/>
        </w:trPr>
        <w:tc>
          <w:tcPr>
            <w:tcW w:w="4905" w:type="dxa"/>
            <w:gridSpan w:val="2"/>
            <w:shd w:val="clear" w:color="auto" w:fill="FFF2CC" w:themeFill="accent4" w:themeFillTint="33"/>
          </w:tcPr>
          <w:p w14:paraId="4630A0A8" w14:textId="073E2C0F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sz w:val="18"/>
                <w:szCs w:val="18"/>
              </w:rPr>
              <w:t xml:space="preserve">ако претходно одговорот е </w:t>
            </w: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  <w:r w:rsidRPr="00677057">
              <w:rPr>
                <w:rFonts w:ascii="Arial" w:hAnsi="Arial" w:cs="Arial"/>
                <w:b/>
                <w:sz w:val="18"/>
                <w:szCs w:val="18"/>
              </w:rPr>
              <w:t>, во кое одделение</w:t>
            </w:r>
          </w:p>
        </w:tc>
        <w:tc>
          <w:tcPr>
            <w:tcW w:w="4635" w:type="dxa"/>
            <w:gridSpan w:val="3"/>
          </w:tcPr>
          <w:p w14:paraId="52903136" w14:textId="77777777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3A476E" w14:textId="3279C5D3" w:rsidR="00A75A4E" w:rsidRDefault="0079295F" w:rsidP="00EF4659">
      <w:pPr>
        <w:rPr>
          <w:rFonts w:ascii="Arial" w:hAnsi="Arial" w:cs="Arial"/>
          <w:b/>
          <w:sz w:val="20"/>
          <w:szCs w:val="20"/>
        </w:rPr>
      </w:pPr>
      <w:r w:rsidRPr="00DB4808">
        <w:rPr>
          <w:rFonts w:ascii="Arial" w:hAnsi="Arial" w:cs="Arial"/>
          <w:b/>
          <w:sz w:val="20"/>
          <w:szCs w:val="20"/>
        </w:rPr>
        <w:t xml:space="preserve"> </w:t>
      </w:r>
    </w:p>
    <w:p w14:paraId="04A6F198" w14:textId="138F01B4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704113AE" w14:textId="0B9CEA62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04C68A88" w14:textId="77777777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665"/>
        <w:gridCol w:w="540"/>
        <w:gridCol w:w="630"/>
        <w:gridCol w:w="540"/>
        <w:gridCol w:w="630"/>
        <w:gridCol w:w="2880"/>
        <w:gridCol w:w="630"/>
        <w:gridCol w:w="630"/>
        <w:gridCol w:w="720"/>
        <w:gridCol w:w="675"/>
      </w:tblGrid>
      <w:tr w:rsidR="00A75A4E" w:rsidRPr="00F073CB" w14:paraId="2AEEFD8C" w14:textId="77777777" w:rsidTr="001854EE">
        <w:trPr>
          <w:trHeight w:val="363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46D31590" w14:textId="25BE44C5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РОДИТЕЛИТЕ / СТАРАТЕЛИТЕ НА ДЕТЕТО</w:t>
            </w:r>
          </w:p>
        </w:tc>
      </w:tr>
      <w:tr w:rsidR="001854EE" w:rsidRPr="00F073CB" w14:paraId="6752AAD2" w14:textId="77777777" w:rsidTr="001854EE">
        <w:trPr>
          <w:trHeight w:val="354"/>
        </w:trPr>
        <w:tc>
          <w:tcPr>
            <w:tcW w:w="1665" w:type="dxa"/>
            <w:shd w:val="clear" w:color="auto" w:fill="FFF2CC" w:themeFill="accent4" w:themeFillTint="33"/>
            <w:vAlign w:val="center"/>
          </w:tcPr>
          <w:p w14:paraId="2D819B3C" w14:textId="68D515F6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заедно</w:t>
            </w: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63FE3817" w14:textId="450B5DEC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22C582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269A50BE" w14:textId="717B818A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C96B23" w14:textId="01B562C2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2CC" w:themeFill="accent4" w:themeFillTint="33"/>
            <w:vAlign w:val="center"/>
          </w:tcPr>
          <w:p w14:paraId="5EE4C498" w14:textId="662AB4F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одвоено (разведени)</w:t>
            </w:r>
          </w:p>
        </w:tc>
        <w:tc>
          <w:tcPr>
            <w:tcW w:w="630" w:type="dxa"/>
            <w:shd w:val="clear" w:color="auto" w:fill="FFF2CC" w:themeFill="accent4" w:themeFillTint="33"/>
            <w:vAlign w:val="center"/>
          </w:tcPr>
          <w:p w14:paraId="279C110D" w14:textId="1D5DFFFE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A6054E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56CB9F1A" w14:textId="1C879CF3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2D0930" w14:textId="5FF861C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85C4A43" w14:textId="2114A63D" w:rsidR="00DB4808" w:rsidRDefault="00DB4808" w:rsidP="00EF4659">
      <w:pPr>
        <w:rPr>
          <w:rFonts w:ascii="Arial" w:hAnsi="Arial" w:cs="Arial"/>
          <w:b/>
          <w:sz w:val="20"/>
          <w:szCs w:val="20"/>
        </w:rPr>
      </w:pPr>
    </w:p>
    <w:p w14:paraId="3A9855BC" w14:textId="6A798FF2" w:rsidR="00932DF0" w:rsidRDefault="00932DF0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540"/>
      </w:tblGrid>
      <w:tr w:rsidR="001854EE" w:rsidRPr="00F073CB" w14:paraId="3FCFED5E" w14:textId="77777777" w:rsidTr="00A718E9">
        <w:trPr>
          <w:trHeight w:val="363"/>
        </w:trPr>
        <w:tc>
          <w:tcPr>
            <w:tcW w:w="9540" w:type="dxa"/>
            <w:shd w:val="clear" w:color="auto" w:fill="FFF2CC" w:themeFill="accent4" w:themeFillTint="33"/>
            <w:vAlign w:val="center"/>
          </w:tcPr>
          <w:p w14:paraId="6EB20DFF" w14:textId="4DB0EFB9" w:rsidR="001854EE" w:rsidRPr="00F073CB" w:rsidRDefault="001854E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ПОДАТОЦИ ШТО ТРЕБА ДА СЕ НАВЕДАТ ЗА СЕМЕЈСТВОТО</w:t>
            </w:r>
          </w:p>
        </w:tc>
      </w:tr>
      <w:tr w:rsidR="001854EE" w:rsidRPr="00F073CB" w14:paraId="7C3AF7E8" w14:textId="77777777" w:rsidTr="00561295">
        <w:trPr>
          <w:trHeight w:val="723"/>
        </w:trPr>
        <w:tc>
          <w:tcPr>
            <w:tcW w:w="9540" w:type="dxa"/>
            <w:shd w:val="clear" w:color="auto" w:fill="auto"/>
            <w:vAlign w:val="center"/>
          </w:tcPr>
          <w:p w14:paraId="20110CEF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4350F7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112805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01676B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35E911" w14:textId="2839085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4941672" w14:textId="604D5B5B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p w14:paraId="12B6A72D" w14:textId="1399D992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1500"/>
        <w:gridCol w:w="720"/>
        <w:gridCol w:w="1620"/>
        <w:gridCol w:w="810"/>
        <w:gridCol w:w="1530"/>
        <w:gridCol w:w="720"/>
        <w:gridCol w:w="1845"/>
      </w:tblGrid>
      <w:tr w:rsidR="00606CE2" w:rsidRPr="00F073CB" w14:paraId="68E9589D" w14:textId="77777777" w:rsidTr="00A718E9">
        <w:trPr>
          <w:trHeight w:val="543"/>
        </w:trPr>
        <w:tc>
          <w:tcPr>
            <w:tcW w:w="9540" w:type="dxa"/>
            <w:gridSpan w:val="8"/>
            <w:shd w:val="clear" w:color="auto" w:fill="FFF2CC" w:themeFill="accent4" w:themeFillTint="33"/>
            <w:vAlign w:val="center"/>
          </w:tcPr>
          <w:p w14:paraId="38E1E738" w14:textId="77777777" w:rsid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ПОТРЕБНИ ИЗЈАВИ ОД РОДИТЕЛИТЕ / СТАРАТЕЛИТЕ</w:t>
            </w:r>
          </w:p>
          <w:p w14:paraId="646430AC" w14:textId="77777777" w:rsidR="00606CE2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FD2E64" w14:textId="70AE82AE" w:rsidR="00606CE2" w:rsidRPr="00F073CB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 својство на родител / старател на моето дете, изјавувам дека</w:t>
            </w:r>
          </w:p>
        </w:tc>
      </w:tr>
      <w:tr w:rsidR="00606CE2" w:rsidRPr="00F073CB" w14:paraId="4F73395E" w14:textId="77777777" w:rsidTr="00606CE2">
        <w:trPr>
          <w:trHeight w:val="354"/>
        </w:trPr>
        <w:tc>
          <w:tcPr>
            <w:tcW w:w="4635" w:type="dxa"/>
            <w:gridSpan w:val="4"/>
            <w:shd w:val="clear" w:color="auto" w:fill="FFF2CC" w:themeFill="accent4" w:themeFillTint="33"/>
            <w:vAlign w:val="center"/>
          </w:tcPr>
          <w:p w14:paraId="5AF97845" w14:textId="77279BC9" w:rsidR="00606CE2" w:rsidRPr="00606CE2" w:rsidRDefault="00606CE2" w:rsidP="00606C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редовно ќе ги подмирувам сите финански обврски спрема добавувачите во дневен / продолжен престој</w:t>
            </w:r>
          </w:p>
        </w:tc>
        <w:tc>
          <w:tcPr>
            <w:tcW w:w="4905" w:type="dxa"/>
            <w:gridSpan w:val="4"/>
            <w:shd w:val="clear" w:color="auto" w:fill="FFF2CC" w:themeFill="accent4" w:themeFillTint="33"/>
            <w:vAlign w:val="center"/>
          </w:tcPr>
          <w:p w14:paraId="2F87DBDD" w14:textId="5641F1FE" w:rsidR="00606CE2" w:rsidRP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сакам моето дете да учи во ООУ „Љубен Лапе“- Скопје</w:t>
            </w:r>
          </w:p>
        </w:tc>
      </w:tr>
      <w:tr w:rsidR="00606CE2" w:rsidRPr="00F073CB" w14:paraId="25454BEC" w14:textId="77777777" w:rsidTr="00606CE2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126CAB6F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DF98475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185B731E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5C0E0F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19405DA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B16312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6E329283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52B97CA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03C8039" w14:textId="77777777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p w14:paraId="105AA11A" w14:textId="77777777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33"/>
        <w:gridCol w:w="934"/>
        <w:gridCol w:w="1159"/>
        <w:gridCol w:w="1159"/>
        <w:gridCol w:w="5355"/>
      </w:tblGrid>
      <w:tr w:rsidR="00DE3A6D" w:rsidRPr="00F073CB" w14:paraId="2AC12454" w14:textId="77777777" w:rsidTr="00F51C35">
        <w:trPr>
          <w:trHeight w:val="279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2F488BC6" w14:textId="39DD9840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5355" w:type="dxa"/>
            <w:shd w:val="clear" w:color="auto" w:fill="FFF2CC" w:themeFill="accent4" w:themeFillTint="33"/>
          </w:tcPr>
          <w:p w14:paraId="0D26F63C" w14:textId="434D29C6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ИМЕ, ПРЕЗИМЕ И ПОТПИС НА РОДИТЕЛ/СТАРАТЕЛ</w:t>
            </w:r>
          </w:p>
        </w:tc>
      </w:tr>
      <w:tr w:rsidR="00DE3A6D" w:rsidRPr="00F073CB" w14:paraId="05E5191D" w14:textId="77777777" w:rsidTr="00F51C35">
        <w:tc>
          <w:tcPr>
            <w:tcW w:w="4185" w:type="dxa"/>
            <w:gridSpan w:val="4"/>
            <w:shd w:val="clear" w:color="auto" w:fill="FFFFFF" w:themeFill="background1"/>
          </w:tcPr>
          <w:p w14:paraId="044C3F5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CD2239" w14:textId="63E932BC" w:rsidR="001854EE" w:rsidRDefault="001854E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55" w:type="dxa"/>
            <w:vMerge w:val="restart"/>
            <w:shd w:val="clear" w:color="auto" w:fill="FFFFFF" w:themeFill="background1"/>
          </w:tcPr>
          <w:p w14:paraId="75308B8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50C04E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FDF57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A6DFD0" w14:textId="4BEE108E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3A6D" w:rsidRPr="00F073CB" w14:paraId="7D5740F1" w14:textId="77777777" w:rsidTr="00F51C35">
        <w:trPr>
          <w:trHeight w:val="288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4E9B7DC3" w14:textId="310F6C9C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sz w:val="18"/>
                <w:szCs w:val="18"/>
              </w:rPr>
              <w:t>Пријавата ја поднесувам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E34741D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6E4B7B5C" w14:textId="77777777" w:rsidTr="00F51C35">
        <w:trPr>
          <w:trHeight w:val="279"/>
        </w:trPr>
        <w:tc>
          <w:tcPr>
            <w:tcW w:w="1867" w:type="dxa"/>
            <w:gridSpan w:val="2"/>
            <w:shd w:val="clear" w:color="auto" w:fill="FFF2CC" w:themeFill="accent4" w:themeFillTint="33"/>
          </w:tcPr>
          <w:p w14:paraId="17BFC00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Преку е-пошта</w:t>
            </w:r>
          </w:p>
        </w:tc>
        <w:tc>
          <w:tcPr>
            <w:tcW w:w="2318" w:type="dxa"/>
            <w:gridSpan w:val="2"/>
            <w:shd w:val="clear" w:color="auto" w:fill="FFF2CC" w:themeFill="accent4" w:themeFillTint="33"/>
          </w:tcPr>
          <w:p w14:paraId="1EFC6CAB" w14:textId="2A11708F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Лично до Комисијата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54E19CDC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09C91994" w14:textId="77777777" w:rsidTr="00F51C35">
        <w:tc>
          <w:tcPr>
            <w:tcW w:w="933" w:type="dxa"/>
            <w:shd w:val="clear" w:color="auto" w:fill="FFF2CC" w:themeFill="accent4" w:themeFillTint="33"/>
          </w:tcPr>
          <w:p w14:paraId="0E47C582" w14:textId="2972844A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34" w:type="dxa"/>
            <w:shd w:val="clear" w:color="auto" w:fill="FFF2CC" w:themeFill="accent4" w:themeFillTint="33"/>
          </w:tcPr>
          <w:p w14:paraId="73312172" w14:textId="0D801C71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2444AC45" w14:textId="6DE51AB2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3EDD0461" w14:textId="2B5628E3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FFDE1B8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4EDF7412" w14:textId="77777777" w:rsidTr="00F51C35">
        <w:tc>
          <w:tcPr>
            <w:tcW w:w="933" w:type="dxa"/>
            <w:shd w:val="clear" w:color="auto" w:fill="auto"/>
          </w:tcPr>
          <w:p w14:paraId="635475DB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shd w:val="clear" w:color="auto" w:fill="auto"/>
          </w:tcPr>
          <w:p w14:paraId="3A3A393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66B1A09C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476B7243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5" w:type="dxa"/>
            <w:vMerge/>
            <w:shd w:val="clear" w:color="auto" w:fill="FFFFFF" w:themeFill="background1"/>
          </w:tcPr>
          <w:p w14:paraId="000B5C45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A3AD9E" w14:textId="77777777" w:rsidR="00932DF0" w:rsidRPr="00DB4808" w:rsidRDefault="00932DF0" w:rsidP="00EF4659">
      <w:pPr>
        <w:rPr>
          <w:rFonts w:ascii="Arial" w:hAnsi="Arial" w:cs="Arial"/>
          <w:b/>
          <w:sz w:val="20"/>
          <w:szCs w:val="20"/>
        </w:rPr>
      </w:pPr>
    </w:p>
    <w:p w14:paraId="6EFE4F68" w14:textId="77777777" w:rsidR="00F62A4F" w:rsidRPr="00DB4808" w:rsidRDefault="00F62A4F" w:rsidP="00EF4659">
      <w:pPr>
        <w:rPr>
          <w:rFonts w:ascii="Arial" w:hAnsi="Arial" w:cs="Arial"/>
          <w:b/>
          <w:sz w:val="20"/>
          <w:szCs w:val="20"/>
        </w:rPr>
      </w:pPr>
    </w:p>
    <w:p w14:paraId="028801C3" w14:textId="045BAA1A" w:rsidR="00F62A4F" w:rsidRPr="00F073CB" w:rsidRDefault="00F62A4F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180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>I</w:t>
      </w:r>
      <w:r>
        <w:rPr>
          <w:rFonts w:ascii="Arial" w:hAnsi="Arial" w:cs="Arial"/>
          <w:b/>
          <w:sz w:val="18"/>
          <w:szCs w:val="18"/>
          <w:lang w:val="en-US"/>
        </w:rPr>
        <w:t>I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Pr="00F073CB">
        <w:rPr>
          <w:rFonts w:ascii="Arial" w:hAnsi="Arial" w:cs="Arial"/>
          <w:b/>
          <w:sz w:val="18"/>
          <w:szCs w:val="18"/>
        </w:rPr>
        <w:t>ПОДАТОЦИ</w:t>
      </w:r>
      <w:r>
        <w:rPr>
          <w:rFonts w:ascii="Arial" w:hAnsi="Arial" w:cs="Arial"/>
          <w:b/>
          <w:sz w:val="18"/>
          <w:szCs w:val="18"/>
          <w:lang w:val="en-US"/>
        </w:rPr>
        <w:t xml:space="preserve">TE </w:t>
      </w:r>
      <w:r>
        <w:rPr>
          <w:rFonts w:ascii="Arial" w:hAnsi="Arial" w:cs="Arial"/>
          <w:b/>
          <w:sz w:val="18"/>
          <w:szCs w:val="18"/>
        </w:rPr>
        <w:t>И ДОКУМЕНТАЦИЈАТА СЕ ПРОВЕРЕНИ ОД КОМИСИЈАТА</w:t>
      </w:r>
      <w:r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3F11AFC0" w14:textId="249023AE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2025"/>
        <w:gridCol w:w="2520"/>
        <w:gridCol w:w="4995"/>
      </w:tblGrid>
      <w:tr w:rsidR="00545ACB" w:rsidRPr="00F073CB" w14:paraId="1DC0F29F" w14:textId="77777777" w:rsidTr="00F51C35">
        <w:trPr>
          <w:trHeight w:val="390"/>
        </w:trPr>
        <w:tc>
          <w:tcPr>
            <w:tcW w:w="2025" w:type="dxa"/>
            <w:shd w:val="clear" w:color="auto" w:fill="FFF2CC" w:themeFill="accent4" w:themeFillTint="33"/>
          </w:tcPr>
          <w:p w14:paraId="55649E72" w14:textId="66B6A402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7515" w:type="dxa"/>
            <w:gridSpan w:val="2"/>
            <w:vMerge w:val="restart"/>
            <w:shd w:val="clear" w:color="auto" w:fill="FFF2CC" w:themeFill="accent4" w:themeFillTint="33"/>
            <w:vAlign w:val="center"/>
          </w:tcPr>
          <w:p w14:paraId="48DABEFE" w14:textId="16F35C6D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КОМИСИЈА</w:t>
            </w:r>
          </w:p>
          <w:p w14:paraId="6AA6D832" w14:textId="0ADDF895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62A4F">
              <w:rPr>
                <w:rFonts w:ascii="Arial" w:hAnsi="Arial" w:cs="Arial"/>
                <w:b/>
                <w:i/>
                <w:sz w:val="18"/>
                <w:szCs w:val="18"/>
              </w:rPr>
              <w:t>(име, презиме и потпис)</w:t>
            </w:r>
          </w:p>
        </w:tc>
      </w:tr>
      <w:tr w:rsidR="00545ACB" w:rsidRPr="00F073CB" w14:paraId="2A64633A" w14:textId="77777777" w:rsidTr="00F51C35">
        <w:trPr>
          <w:trHeight w:val="390"/>
        </w:trPr>
        <w:tc>
          <w:tcPr>
            <w:tcW w:w="2025" w:type="dxa"/>
            <w:shd w:val="clear" w:color="auto" w:fill="auto"/>
          </w:tcPr>
          <w:p w14:paraId="50C9356E" w14:textId="77777777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15" w:type="dxa"/>
            <w:gridSpan w:val="2"/>
            <w:vMerge/>
            <w:shd w:val="clear" w:color="auto" w:fill="F1F2EA"/>
          </w:tcPr>
          <w:p w14:paraId="34EAAFBB" w14:textId="1F84E891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441BE60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685E713" w14:textId="6A4CDC93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претседател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57688FAA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FE8504" w14:textId="513773F6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9A28B52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299F8731" w14:textId="26E986F1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2CAE2603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121AFF" w14:textId="615C4ACB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22E512C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2D6B08F" w14:textId="733A725E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68EEAFF1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40133A" w14:textId="2FF519E2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8B59643" w14:textId="6564C6C7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p w14:paraId="662AA7EB" w14:textId="4B227888" w:rsidR="00606CE2" w:rsidRDefault="00606CE2" w:rsidP="00EF4659">
      <w:pPr>
        <w:rPr>
          <w:rFonts w:ascii="Arial" w:hAnsi="Arial" w:cs="Arial"/>
          <w:b/>
          <w:sz w:val="22"/>
          <w:szCs w:val="22"/>
        </w:rPr>
      </w:pPr>
    </w:p>
    <w:p w14:paraId="6D0CC773" w14:textId="7ECF762E" w:rsidR="00606CE2" w:rsidRPr="00606CE2" w:rsidRDefault="00606CE2" w:rsidP="00A449D7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НАПОМЕНА: </w:t>
      </w:r>
      <w:r w:rsidRPr="00606CE2">
        <w:rPr>
          <w:rFonts w:ascii="Arial" w:hAnsi="Arial" w:cs="Arial"/>
          <w:b/>
          <w:sz w:val="16"/>
          <w:szCs w:val="16"/>
        </w:rPr>
        <w:t>Податоците за ученикот и родителот имаат доверлива природа и не смеат да се користат надвор од училиштето без одобрение на родителот</w:t>
      </w:r>
    </w:p>
    <w:sectPr w:rsidR="00606CE2" w:rsidRPr="00606CE2" w:rsidSect="000A244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89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AA7D6F" w14:textId="77777777" w:rsidR="00F333DB" w:rsidRDefault="00F333DB" w:rsidP="00DC5C24">
      <w:r>
        <w:separator/>
      </w:r>
    </w:p>
  </w:endnote>
  <w:endnote w:type="continuationSeparator" w:id="0">
    <w:p w14:paraId="775110B7" w14:textId="77777777" w:rsidR="00F333DB" w:rsidRDefault="00F333DB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EB0FB" w14:textId="672879FC" w:rsidR="006C42D1" w:rsidRPr="000F2E5D" w:rsidRDefault="00F51C35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55335C76">
              <wp:simplePos x="0" y="0"/>
              <wp:positionH relativeFrom="column">
                <wp:posOffset>4620260</wp:posOffset>
              </wp:positionH>
              <wp:positionV relativeFrom="paragraph">
                <wp:posOffset>-357505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8.1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AFWVxD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5C94352C">
              <wp:simplePos x="0" y="0"/>
              <wp:positionH relativeFrom="column">
                <wp:posOffset>2533650</wp:posOffset>
              </wp:positionH>
              <wp:positionV relativeFrom="paragraph">
                <wp:posOffset>-346710</wp:posOffset>
              </wp:positionV>
              <wp:extent cx="1436370" cy="588010"/>
              <wp:effectExtent l="0" t="0" r="0" b="254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7B83BF" id="Text Box 53" o:spid="_x0000_s1030" type="#_x0000_t202" style="position:absolute;left:0;text-align:left;margin-left:199.5pt;margin-top:-27.3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PKH6ln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0A244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16DCA75E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19B5A9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038A5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A038A5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1E2AB" w14:textId="77777777" w:rsidR="00F333DB" w:rsidRDefault="00F333DB" w:rsidP="00DC5C24">
      <w:r>
        <w:separator/>
      </w:r>
    </w:p>
  </w:footnote>
  <w:footnote w:type="continuationSeparator" w:id="0">
    <w:p w14:paraId="521388F0" w14:textId="77777777" w:rsidR="00F333DB" w:rsidRDefault="00F333DB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9205D" w14:textId="77777777" w:rsidR="00FE7404" w:rsidRPr="000F2E5D" w:rsidRDefault="00F333DB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8A8C" w14:textId="0E9976E2" w:rsidR="00C35F79" w:rsidRPr="00C35F79" w:rsidRDefault="005177E0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E7C04BF" wp14:editId="370AD584">
              <wp:simplePos x="0" y="0"/>
              <wp:positionH relativeFrom="column">
                <wp:posOffset>1813560</wp:posOffset>
              </wp:positionH>
              <wp:positionV relativeFrom="paragraph">
                <wp:posOffset>-176530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EAFE883" w14:textId="77777777" w:rsidR="005177E0" w:rsidRDefault="005177E0" w:rsidP="005177E0">
                          <w:r w:rsidRPr="00C16258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D77A2E9" wp14:editId="61B19CC2">
                                <wp:extent cx="518160" cy="521970"/>
                                <wp:effectExtent l="0" t="0" r="0" b="0"/>
                                <wp:docPr id="10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7C04BF" id="Rectangle 62" o:spid="_x0000_s1026" style="position:absolute;left:0;text-align:left;margin-left:142.8pt;margin-top:-13.9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" stroked="f">
              <v:textbox>
                <w:txbxContent>
                  <w:p w14:paraId="2EAFE883" w14:textId="77777777" w:rsidR="005177E0" w:rsidRDefault="005177E0" w:rsidP="005177E0">
                    <w:r w:rsidRPr="00C16258">
                      <w:rPr>
                        <w:noProof/>
                      </w:rPr>
                      <w:drawing>
                        <wp:inline distT="0" distB="0" distL="0" distR="0" wp14:anchorId="2D77A2E9" wp14:editId="61B19CC2">
                          <wp:extent cx="518160" cy="521970"/>
                          <wp:effectExtent l="0" t="0" r="0" b="0"/>
                          <wp:docPr id="10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276952C7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5FD21BA1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DC08C2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26416" w14:textId="77777777" w:rsidR="00FE7404" w:rsidRPr="000F2E5D" w:rsidRDefault="00F333DB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595D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251C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4EC7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54EE"/>
    <w:rsid w:val="00186DF1"/>
    <w:rsid w:val="00187E40"/>
    <w:rsid w:val="001908F2"/>
    <w:rsid w:val="0019449A"/>
    <w:rsid w:val="00195496"/>
    <w:rsid w:val="001959F1"/>
    <w:rsid w:val="001A05C4"/>
    <w:rsid w:val="001A42B7"/>
    <w:rsid w:val="001A4A8A"/>
    <w:rsid w:val="001A60E6"/>
    <w:rsid w:val="001B0B35"/>
    <w:rsid w:val="001B3500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1F6F"/>
    <w:rsid w:val="00252864"/>
    <w:rsid w:val="002609C0"/>
    <w:rsid w:val="00262F4E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2AE0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1EC1"/>
    <w:rsid w:val="002B246C"/>
    <w:rsid w:val="002B388E"/>
    <w:rsid w:val="002B45A3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61F5"/>
    <w:rsid w:val="003062FD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4E97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7E0"/>
    <w:rsid w:val="00517B65"/>
    <w:rsid w:val="00520035"/>
    <w:rsid w:val="00520B95"/>
    <w:rsid w:val="0052277C"/>
    <w:rsid w:val="00527973"/>
    <w:rsid w:val="00533CE4"/>
    <w:rsid w:val="0054141A"/>
    <w:rsid w:val="005440D1"/>
    <w:rsid w:val="00545ACB"/>
    <w:rsid w:val="00547F59"/>
    <w:rsid w:val="00550992"/>
    <w:rsid w:val="0055550B"/>
    <w:rsid w:val="00561295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D7133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6CE2"/>
    <w:rsid w:val="00607517"/>
    <w:rsid w:val="00610666"/>
    <w:rsid w:val="00611FCB"/>
    <w:rsid w:val="00612FF0"/>
    <w:rsid w:val="0062089E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77057"/>
    <w:rsid w:val="00682F41"/>
    <w:rsid w:val="006838E4"/>
    <w:rsid w:val="00684E79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47FB"/>
    <w:rsid w:val="00705D55"/>
    <w:rsid w:val="00707EA7"/>
    <w:rsid w:val="0071202C"/>
    <w:rsid w:val="007122C6"/>
    <w:rsid w:val="007128B4"/>
    <w:rsid w:val="007151FB"/>
    <w:rsid w:val="0071528D"/>
    <w:rsid w:val="00715398"/>
    <w:rsid w:val="00717063"/>
    <w:rsid w:val="0071713D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C76"/>
    <w:rsid w:val="00775229"/>
    <w:rsid w:val="007809AD"/>
    <w:rsid w:val="00782611"/>
    <w:rsid w:val="007838AD"/>
    <w:rsid w:val="00784DC5"/>
    <w:rsid w:val="0079295F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0462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2DF0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57C11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8544A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01B5"/>
    <w:rsid w:val="00A03142"/>
    <w:rsid w:val="00A038A5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49D7"/>
    <w:rsid w:val="00A45253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5A4E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5851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32E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1F95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0C72"/>
    <w:rsid w:val="00C83327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6DC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00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4F93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808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3A6D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2711"/>
    <w:rsid w:val="00E75B61"/>
    <w:rsid w:val="00E774DC"/>
    <w:rsid w:val="00E80D63"/>
    <w:rsid w:val="00E82267"/>
    <w:rsid w:val="00E83A02"/>
    <w:rsid w:val="00E83F6D"/>
    <w:rsid w:val="00E85F6E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3342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073CB"/>
    <w:rsid w:val="00F1338D"/>
    <w:rsid w:val="00F211BA"/>
    <w:rsid w:val="00F22720"/>
    <w:rsid w:val="00F2273D"/>
    <w:rsid w:val="00F23A64"/>
    <w:rsid w:val="00F23A9B"/>
    <w:rsid w:val="00F23FCF"/>
    <w:rsid w:val="00F25214"/>
    <w:rsid w:val="00F31702"/>
    <w:rsid w:val="00F333DB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1C35"/>
    <w:rsid w:val="00F530E7"/>
    <w:rsid w:val="00F53970"/>
    <w:rsid w:val="00F53B1D"/>
    <w:rsid w:val="00F550A7"/>
    <w:rsid w:val="00F575C9"/>
    <w:rsid w:val="00F62A4F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86A12"/>
    <w:rsid w:val="00F90333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4532"/>
    <w:rsid w:val="00FC6818"/>
    <w:rsid w:val="00FD6F74"/>
    <w:rsid w:val="00FD7B2A"/>
    <w:rsid w:val="00FD7C03"/>
    <w:rsid w:val="00FD7FE8"/>
    <w:rsid w:val="00FE1C8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60EA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A75A4E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A75A4E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485D-0DB3-4BCC-B377-A2050D2E5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laser.dot</Template>
  <TotalTime>25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OU Ljuben Lape</cp:lastModifiedBy>
  <cp:revision>5</cp:revision>
  <cp:lastPrinted>2024-04-01T08:31:00Z</cp:lastPrinted>
  <dcterms:created xsi:type="dcterms:W3CDTF">2022-04-26T10:32:00Z</dcterms:created>
  <dcterms:modified xsi:type="dcterms:W3CDTF">2024-04-01T08:35:00Z</dcterms:modified>
</cp:coreProperties>
</file>