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56099" w14:textId="2EE73829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762590E" w14:textId="12FF57F6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68DE452B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3F6BF33A" w14:textId="77777777" w:rsidR="003042EB" w:rsidRDefault="003042EB" w:rsidP="003042EB">
      <w:pPr>
        <w:ind w:firstLine="680"/>
        <w:rPr>
          <w:rFonts w:ascii="Arial" w:hAnsi="Arial" w:cs="Arial"/>
          <w:sz w:val="20"/>
          <w:szCs w:val="20"/>
        </w:rPr>
      </w:pPr>
    </w:p>
    <w:p w14:paraId="2876E17E" w14:textId="27E60C20" w:rsidR="00CD07F1" w:rsidRPr="006226C3" w:rsidRDefault="00CD07F1" w:rsidP="003042EB">
      <w:pPr>
        <w:ind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Врз основа на член 10 од Законот за заштита на личните податоци („Службен весник на Република Северна Македонија“ бр. 42/20 и 294/21) ја давам следната </w:t>
      </w:r>
    </w:p>
    <w:p w14:paraId="73B56F8B" w14:textId="2B5EDC7A" w:rsidR="00CD07F1" w:rsidRDefault="00CD07F1" w:rsidP="003042EB">
      <w:pPr>
        <w:rPr>
          <w:rFonts w:ascii="Arial" w:hAnsi="Arial" w:cs="Arial"/>
          <w:sz w:val="20"/>
          <w:szCs w:val="20"/>
        </w:rPr>
      </w:pPr>
    </w:p>
    <w:p w14:paraId="713CF714" w14:textId="77777777" w:rsidR="003042EB" w:rsidRPr="006226C3" w:rsidRDefault="003042EB" w:rsidP="003042EB">
      <w:pPr>
        <w:rPr>
          <w:rFonts w:ascii="Arial" w:hAnsi="Arial" w:cs="Arial"/>
          <w:sz w:val="20"/>
          <w:szCs w:val="20"/>
        </w:rPr>
      </w:pPr>
    </w:p>
    <w:p w14:paraId="0A9C01BD" w14:textId="69E19891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И З Ј А В А</w:t>
      </w:r>
    </w:p>
    <w:p w14:paraId="18371C73" w14:textId="2F953842" w:rsidR="00CD07F1" w:rsidRPr="006226C3" w:rsidRDefault="00CD07F1" w:rsidP="003042EB">
      <w:pPr>
        <w:pStyle w:val="FooterTXT"/>
        <w:jc w:val="center"/>
        <w:rPr>
          <w:rFonts w:ascii="Arial" w:hAnsi="Arial" w:cs="Arial"/>
          <w:b/>
          <w:sz w:val="20"/>
          <w:szCs w:val="20"/>
        </w:rPr>
      </w:pPr>
      <w:r w:rsidRPr="006226C3">
        <w:rPr>
          <w:rFonts w:ascii="Arial" w:hAnsi="Arial" w:cs="Arial"/>
          <w:b/>
          <w:sz w:val="20"/>
          <w:szCs w:val="20"/>
        </w:rPr>
        <w:t>за согласност за обработка на личните податоци</w:t>
      </w:r>
    </w:p>
    <w:p w14:paraId="154B3601" w14:textId="4ADFB466" w:rsidR="00CD07F1" w:rsidRDefault="00CD07F1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031889E5" w14:textId="77777777" w:rsidR="003042EB" w:rsidRPr="006226C3" w:rsidRDefault="003042EB" w:rsidP="00BC32B6">
      <w:pPr>
        <w:spacing w:line="360" w:lineRule="auto"/>
        <w:rPr>
          <w:rFonts w:ascii="Arial" w:hAnsi="Arial" w:cs="Arial"/>
          <w:sz w:val="20"/>
          <w:szCs w:val="20"/>
        </w:rPr>
      </w:pPr>
    </w:p>
    <w:p w14:paraId="74AE6207" w14:textId="4DC93587" w:rsidR="00BC32B6" w:rsidRPr="006226C3" w:rsidRDefault="00CD07F1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</w:rPr>
        <w:tab/>
        <w:t xml:space="preserve">Јас, </w:t>
      </w:r>
      <w:r w:rsidRPr="006226C3">
        <w:rPr>
          <w:rFonts w:ascii="Arial" w:hAnsi="Arial" w:cs="Arial"/>
          <w:sz w:val="20"/>
          <w:szCs w:val="20"/>
          <w:lang w:val="en-US"/>
        </w:rPr>
        <w:t>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</w:t>
      </w:r>
      <w:r w:rsidR="006226C3">
        <w:rPr>
          <w:rFonts w:ascii="Arial" w:hAnsi="Arial" w:cs="Arial"/>
          <w:sz w:val="20"/>
          <w:szCs w:val="20"/>
          <w:lang w:val="en-US"/>
        </w:rPr>
        <w:t>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</w:t>
      </w:r>
      <w:r w:rsidRPr="006226C3">
        <w:rPr>
          <w:rFonts w:ascii="Arial" w:hAnsi="Arial" w:cs="Arial"/>
          <w:sz w:val="20"/>
          <w:szCs w:val="20"/>
          <w:lang w:val="en-US"/>
        </w:rPr>
        <w:t>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_______________</w:t>
      </w:r>
      <w:r w:rsidR="006226C3">
        <w:rPr>
          <w:rFonts w:ascii="Arial" w:hAnsi="Arial" w:cs="Arial"/>
          <w:sz w:val="20"/>
          <w:szCs w:val="20"/>
          <w:lang w:val="en-US"/>
        </w:rPr>
        <w:t>__________</w:t>
      </w:r>
      <w:r w:rsidR="00BC32B6" w:rsidRPr="006226C3">
        <w:rPr>
          <w:rFonts w:ascii="Arial" w:hAnsi="Arial" w:cs="Arial"/>
          <w:sz w:val="20"/>
          <w:szCs w:val="20"/>
          <w:lang w:val="en-US"/>
        </w:rPr>
        <w:t>____</w:t>
      </w:r>
      <w:r w:rsidR="006226C3">
        <w:rPr>
          <w:rFonts w:ascii="Arial" w:hAnsi="Arial" w:cs="Arial"/>
          <w:sz w:val="20"/>
          <w:szCs w:val="20"/>
          <w:lang w:val="en-US"/>
        </w:rPr>
        <w:t xml:space="preserve">, </w:t>
      </w:r>
      <w:r w:rsidR="006226C3" w:rsidRPr="006226C3">
        <w:rPr>
          <w:rFonts w:ascii="Arial" w:hAnsi="Arial" w:cs="Arial"/>
          <w:sz w:val="20"/>
          <w:szCs w:val="20"/>
        </w:rPr>
        <w:t>со датум на раѓање</w:t>
      </w:r>
    </w:p>
    <w:p w14:paraId="615EF027" w14:textId="033460C0" w:rsidR="00BC32B6" w:rsidRPr="006226C3" w:rsidRDefault="00BC32B6" w:rsidP="00BC32B6">
      <w:pPr>
        <w:spacing w:line="360" w:lineRule="auto"/>
        <w:rPr>
          <w:rFonts w:ascii="Arial" w:hAnsi="Arial" w:cs="Arial"/>
          <w:sz w:val="16"/>
          <w:szCs w:val="16"/>
        </w:rPr>
      </w:pP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                    </w:t>
      </w:r>
      <w:r w:rsidRPr="006226C3">
        <w:rPr>
          <w:rFonts w:ascii="Arial" w:hAnsi="Arial" w:cs="Arial"/>
          <w:i/>
          <w:sz w:val="16"/>
          <w:szCs w:val="16"/>
        </w:rPr>
        <w:t xml:space="preserve">        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r w:rsidRPr="006226C3">
        <w:rPr>
          <w:rFonts w:ascii="Arial" w:hAnsi="Arial" w:cs="Arial"/>
          <w:i/>
          <w:sz w:val="16"/>
          <w:szCs w:val="16"/>
        </w:rPr>
        <w:t>име и презиме</w:t>
      </w:r>
      <w:r w:rsidR="002B4E8A">
        <w:rPr>
          <w:rFonts w:ascii="Arial" w:hAnsi="Arial" w:cs="Arial"/>
          <w:i/>
          <w:sz w:val="16"/>
          <w:szCs w:val="16"/>
          <w:lang w:val="en-US"/>
        </w:rPr>
        <w:t xml:space="preserve"> </w:t>
      </w:r>
      <w:r w:rsidR="002B4E8A">
        <w:rPr>
          <w:rFonts w:ascii="Arial" w:hAnsi="Arial" w:cs="Arial"/>
          <w:i/>
          <w:sz w:val="16"/>
          <w:szCs w:val="16"/>
        </w:rPr>
        <w:t>на родител / старател)</w:t>
      </w:r>
      <w:r w:rsidRPr="006226C3">
        <w:rPr>
          <w:rFonts w:ascii="Arial" w:hAnsi="Arial" w:cs="Arial"/>
          <w:i/>
          <w:sz w:val="16"/>
          <w:szCs w:val="16"/>
        </w:rPr>
        <w:t xml:space="preserve">) </w:t>
      </w:r>
    </w:p>
    <w:p w14:paraId="2E9A7F12" w14:textId="670F88EA" w:rsidR="00BC32B6" w:rsidRPr="006226C3" w:rsidRDefault="00BC32B6" w:rsidP="00BC32B6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 </w:t>
      </w:r>
      <w:r w:rsidRPr="006226C3">
        <w:rPr>
          <w:rFonts w:ascii="Arial" w:hAnsi="Arial" w:cs="Arial"/>
          <w:sz w:val="20"/>
          <w:szCs w:val="20"/>
        </w:rPr>
        <w:t>година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Pr="006226C3">
        <w:rPr>
          <w:rFonts w:ascii="Arial" w:hAnsi="Arial" w:cs="Arial"/>
          <w:sz w:val="20"/>
          <w:szCs w:val="20"/>
        </w:rPr>
        <w:t xml:space="preserve">и ЕМБГ: 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__________________________, </w:t>
      </w:r>
      <w:r w:rsidRPr="006226C3">
        <w:rPr>
          <w:rFonts w:ascii="Arial" w:hAnsi="Arial" w:cs="Arial"/>
          <w:sz w:val="20"/>
          <w:szCs w:val="20"/>
        </w:rPr>
        <w:t>во својство на родител / старател на</w:t>
      </w:r>
      <w:r w:rsidRPr="006226C3">
        <w:rPr>
          <w:rFonts w:ascii="Arial" w:hAnsi="Arial" w:cs="Arial"/>
          <w:sz w:val="20"/>
          <w:szCs w:val="20"/>
          <w:lang w:val="en-US"/>
        </w:rPr>
        <w:t xml:space="preserve"> _____</w:t>
      </w:r>
      <w:r w:rsidR="006226C3">
        <w:rPr>
          <w:rFonts w:ascii="Arial" w:hAnsi="Arial" w:cs="Arial"/>
          <w:sz w:val="20"/>
          <w:szCs w:val="20"/>
          <w:lang w:val="en-US"/>
        </w:rPr>
        <w:t>_________________</w:t>
      </w:r>
      <w:r w:rsidRPr="006226C3">
        <w:rPr>
          <w:rFonts w:ascii="Arial" w:hAnsi="Arial" w:cs="Arial"/>
          <w:sz w:val="20"/>
          <w:szCs w:val="20"/>
          <w:lang w:val="en-US"/>
        </w:rPr>
        <w:t>__________________________,</w:t>
      </w:r>
      <w:r w:rsidR="006226C3">
        <w:rPr>
          <w:rFonts w:ascii="Arial" w:hAnsi="Arial" w:cs="Arial"/>
          <w:sz w:val="20"/>
          <w:szCs w:val="20"/>
          <w:lang w:val="en-US"/>
        </w:rPr>
        <w:t xml:space="preserve"> </w:t>
      </w:r>
      <w:r w:rsidR="006226C3">
        <w:rPr>
          <w:rFonts w:ascii="Arial" w:hAnsi="Arial" w:cs="Arial"/>
          <w:sz w:val="20"/>
          <w:szCs w:val="20"/>
        </w:rPr>
        <w:t xml:space="preserve">со датум на раѓање </w:t>
      </w:r>
      <w:r w:rsidR="006226C3">
        <w:rPr>
          <w:rFonts w:ascii="Arial" w:hAnsi="Arial" w:cs="Arial"/>
          <w:sz w:val="20"/>
          <w:szCs w:val="20"/>
          <w:lang w:val="en-US"/>
        </w:rPr>
        <w:t xml:space="preserve">__________________ </w:t>
      </w:r>
    </w:p>
    <w:p w14:paraId="137F1600" w14:textId="5E6FA0C6" w:rsidR="00BC32B6" w:rsidRPr="006226C3" w:rsidRDefault="00BC32B6" w:rsidP="00BC32B6">
      <w:pPr>
        <w:spacing w:line="360" w:lineRule="auto"/>
        <w:rPr>
          <w:rFonts w:ascii="Arial" w:hAnsi="Arial" w:cs="Arial"/>
          <w:i/>
          <w:sz w:val="16"/>
          <w:szCs w:val="16"/>
          <w:lang w:val="en-US"/>
        </w:rPr>
      </w:pPr>
      <w:r w:rsidRPr="006226C3">
        <w:rPr>
          <w:rFonts w:ascii="Arial" w:hAnsi="Arial" w:cs="Arial"/>
          <w:sz w:val="20"/>
          <w:szCs w:val="20"/>
          <w:lang w:val="en-US"/>
        </w:rPr>
        <w:t xml:space="preserve">                                 </w:t>
      </w:r>
      <w:r w:rsidRPr="006226C3">
        <w:rPr>
          <w:rFonts w:ascii="Arial" w:hAnsi="Arial" w:cs="Arial"/>
          <w:i/>
          <w:sz w:val="16"/>
          <w:szCs w:val="16"/>
          <w:lang w:val="en-US"/>
        </w:rPr>
        <w:t>(</w:t>
      </w:r>
      <w:r w:rsidRPr="006226C3">
        <w:rPr>
          <w:rFonts w:ascii="Arial" w:hAnsi="Arial" w:cs="Arial"/>
          <w:i/>
          <w:sz w:val="16"/>
          <w:szCs w:val="16"/>
        </w:rPr>
        <w:t>име и презиме на детето)</w:t>
      </w:r>
      <w:r w:rsidRPr="006226C3">
        <w:rPr>
          <w:rFonts w:ascii="Arial" w:hAnsi="Arial" w:cs="Arial"/>
          <w:i/>
          <w:sz w:val="16"/>
          <w:szCs w:val="16"/>
          <w:lang w:val="en-US"/>
        </w:rPr>
        <w:t xml:space="preserve"> </w:t>
      </w:r>
    </w:p>
    <w:p w14:paraId="0163901F" w14:textId="7598BB59" w:rsidR="00CD07F1" w:rsidRPr="003042EB" w:rsidRDefault="006226C3" w:rsidP="003042EB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година и ЕМБГ: </w:t>
      </w:r>
      <w:r w:rsidR="002B4E8A">
        <w:rPr>
          <w:rFonts w:ascii="Arial" w:hAnsi="Arial" w:cs="Arial"/>
          <w:sz w:val="20"/>
          <w:szCs w:val="20"/>
          <w:lang w:val="en-US"/>
        </w:rPr>
        <w:t xml:space="preserve">_______________________________, </w:t>
      </w:r>
      <w:r w:rsidR="0077427E" w:rsidRPr="0077427E">
        <w:rPr>
          <w:rFonts w:ascii="Arial" w:hAnsi="Arial" w:cs="Arial"/>
          <w:b/>
          <w:sz w:val="20"/>
          <w:szCs w:val="20"/>
        </w:rPr>
        <w:t>СЕ СОГЛАСУВАМ</w:t>
      </w:r>
      <w:r w:rsidR="0077427E" w:rsidRPr="006226C3">
        <w:rPr>
          <w:rFonts w:ascii="Arial" w:hAnsi="Arial" w:cs="Arial"/>
          <w:sz w:val="20"/>
          <w:szCs w:val="20"/>
        </w:rPr>
        <w:t xml:space="preserve"> </w:t>
      </w:r>
      <w:r w:rsidR="00BC32B6" w:rsidRPr="003042EB">
        <w:rPr>
          <w:rFonts w:ascii="Arial" w:hAnsi="Arial" w:cs="Arial"/>
          <w:b/>
          <w:sz w:val="20"/>
          <w:szCs w:val="20"/>
        </w:rPr>
        <w:t>Општинското Основно Училиште „Љубен Лапе“, Општина Аеродром – Скопје</w:t>
      </w:r>
      <w:r w:rsidR="00BC32B6" w:rsidRPr="006226C3">
        <w:rPr>
          <w:rFonts w:ascii="Arial" w:hAnsi="Arial" w:cs="Arial"/>
          <w:sz w:val="20"/>
          <w:szCs w:val="20"/>
        </w:rPr>
        <w:t>,</w:t>
      </w:r>
      <w:r w:rsidR="00CD07F1" w:rsidRPr="006226C3">
        <w:rPr>
          <w:rFonts w:ascii="Arial" w:hAnsi="Arial" w:cs="Arial"/>
          <w:sz w:val="20"/>
          <w:szCs w:val="20"/>
        </w:rPr>
        <w:t xml:space="preserve"> со седиште на </w:t>
      </w:r>
      <w:r w:rsidR="00BC32B6" w:rsidRPr="006226C3">
        <w:rPr>
          <w:rFonts w:ascii="Arial" w:hAnsi="Arial" w:cs="Arial"/>
          <w:sz w:val="20"/>
          <w:szCs w:val="20"/>
        </w:rPr>
        <w:t xml:space="preserve">ул. </w:t>
      </w:r>
      <w:r w:rsidR="00CD07F1" w:rsidRPr="006226C3">
        <w:rPr>
          <w:rFonts w:ascii="Arial" w:hAnsi="Arial" w:cs="Arial"/>
          <w:sz w:val="20"/>
          <w:szCs w:val="20"/>
        </w:rPr>
        <w:t>„</w:t>
      </w:r>
      <w:r w:rsidR="00BC32B6" w:rsidRPr="006226C3">
        <w:rPr>
          <w:rFonts w:ascii="Arial" w:hAnsi="Arial" w:cs="Arial"/>
          <w:sz w:val="20"/>
          <w:szCs w:val="20"/>
        </w:rPr>
        <w:t>Васко Карангелески</w:t>
      </w:r>
      <w:r w:rsidR="00CD07F1" w:rsidRPr="006226C3">
        <w:rPr>
          <w:rFonts w:ascii="Arial" w:hAnsi="Arial" w:cs="Arial"/>
          <w:sz w:val="20"/>
          <w:szCs w:val="20"/>
        </w:rPr>
        <w:t xml:space="preserve">“ </w:t>
      </w:r>
      <w:r w:rsidR="00BC32B6" w:rsidRPr="006226C3">
        <w:rPr>
          <w:rFonts w:ascii="Arial" w:hAnsi="Arial" w:cs="Arial"/>
          <w:sz w:val="20"/>
          <w:szCs w:val="20"/>
        </w:rPr>
        <w:t xml:space="preserve">бр.2, </w:t>
      </w:r>
      <w:r w:rsidR="00CD07F1" w:rsidRPr="006226C3">
        <w:rPr>
          <w:rFonts w:ascii="Arial" w:hAnsi="Arial" w:cs="Arial"/>
          <w:sz w:val="20"/>
          <w:szCs w:val="20"/>
        </w:rPr>
        <w:t xml:space="preserve">1000 Скопје, во својство на Контролор, </w:t>
      </w:r>
      <w:r w:rsidR="00CD07F1" w:rsidRPr="003042EB">
        <w:rPr>
          <w:rFonts w:ascii="Arial" w:hAnsi="Arial" w:cs="Arial"/>
          <w:b/>
          <w:sz w:val="20"/>
          <w:szCs w:val="20"/>
        </w:rPr>
        <w:t xml:space="preserve">да ги обработува </w:t>
      </w:r>
      <w:r w:rsidR="00BC32B6" w:rsidRPr="003042EB">
        <w:rPr>
          <w:rFonts w:ascii="Arial" w:hAnsi="Arial" w:cs="Arial"/>
          <w:b/>
          <w:sz w:val="20"/>
          <w:szCs w:val="20"/>
        </w:rPr>
        <w:t>моите лични податоци и личните податоци на моето дете и тоа</w:t>
      </w:r>
      <w:r w:rsidR="00CD07F1" w:rsidRPr="003042EB">
        <w:rPr>
          <w:rFonts w:ascii="Arial" w:hAnsi="Arial" w:cs="Arial"/>
          <w:b/>
          <w:sz w:val="20"/>
          <w:szCs w:val="20"/>
        </w:rPr>
        <w:t>:</w:t>
      </w:r>
    </w:p>
    <w:p w14:paraId="67C3A82B" w14:textId="0B7047C5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име и презиме,</w:t>
      </w:r>
    </w:p>
    <w:p w14:paraId="6D7E15E0" w14:textId="6ABC4F25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адреса на живеење,</w:t>
      </w:r>
    </w:p>
    <w:p w14:paraId="55351E93" w14:textId="4F2DCA34" w:rsidR="002B4E8A" w:rsidRPr="003042EB" w:rsidRDefault="002B4E8A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>единствен матичен број,</w:t>
      </w:r>
    </w:p>
    <w:p w14:paraId="1C3710D7" w14:textId="2105A9B0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сите </w:t>
      </w:r>
      <w:r w:rsidR="00101AD2" w:rsidRPr="003042EB">
        <w:rPr>
          <w:rFonts w:ascii="Arial" w:hAnsi="Arial" w:cs="Arial"/>
          <w:b/>
          <w:sz w:val="20"/>
          <w:szCs w:val="20"/>
        </w:rPr>
        <w:t xml:space="preserve"> </w:t>
      </w:r>
      <w:r w:rsidRPr="003042EB">
        <w:rPr>
          <w:rFonts w:ascii="Arial" w:hAnsi="Arial" w:cs="Arial"/>
          <w:b/>
          <w:sz w:val="20"/>
          <w:szCs w:val="20"/>
        </w:rPr>
        <w:t xml:space="preserve">податоци содржани во </w:t>
      </w:r>
      <w:r w:rsidR="00BC32B6" w:rsidRPr="003042EB">
        <w:rPr>
          <w:rFonts w:ascii="Arial" w:hAnsi="Arial" w:cs="Arial"/>
          <w:b/>
          <w:sz w:val="20"/>
          <w:szCs w:val="20"/>
        </w:rPr>
        <w:t>поднесената Пријава за запишување на ученик во прво одделение во училиштето и</w:t>
      </w:r>
    </w:p>
    <w:p w14:paraId="17792BA8" w14:textId="77777777" w:rsidR="00BC32B6" w:rsidRPr="003042EB" w:rsidRDefault="00CD07F1" w:rsidP="003042EB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3042EB">
        <w:rPr>
          <w:rFonts w:ascii="Arial" w:hAnsi="Arial" w:cs="Arial"/>
          <w:b/>
          <w:sz w:val="20"/>
          <w:szCs w:val="20"/>
        </w:rPr>
        <w:t xml:space="preserve">снимка од </w:t>
      </w:r>
      <w:r w:rsidR="00BC32B6" w:rsidRPr="003042EB">
        <w:rPr>
          <w:rFonts w:ascii="Arial" w:hAnsi="Arial" w:cs="Arial"/>
          <w:b/>
          <w:sz w:val="20"/>
          <w:szCs w:val="20"/>
        </w:rPr>
        <w:t xml:space="preserve">видео надзорот од </w:t>
      </w:r>
      <w:r w:rsidRPr="003042EB">
        <w:rPr>
          <w:rFonts w:ascii="Arial" w:hAnsi="Arial" w:cs="Arial"/>
          <w:b/>
          <w:sz w:val="20"/>
          <w:szCs w:val="20"/>
        </w:rPr>
        <w:t xml:space="preserve">која може да </w:t>
      </w:r>
      <w:r w:rsidR="00BC32B6" w:rsidRPr="003042EB">
        <w:rPr>
          <w:rFonts w:ascii="Arial" w:hAnsi="Arial" w:cs="Arial"/>
          <w:b/>
          <w:sz w:val="20"/>
          <w:szCs w:val="20"/>
        </w:rPr>
        <w:t>биде</w:t>
      </w:r>
      <w:r w:rsidRPr="003042EB">
        <w:rPr>
          <w:rFonts w:ascii="Arial" w:hAnsi="Arial" w:cs="Arial"/>
          <w:b/>
          <w:sz w:val="20"/>
          <w:szCs w:val="20"/>
        </w:rPr>
        <w:t xml:space="preserve"> идентификуван</w:t>
      </w:r>
      <w:r w:rsidR="00BC32B6" w:rsidRPr="003042EB">
        <w:rPr>
          <w:rFonts w:ascii="Arial" w:hAnsi="Arial" w:cs="Arial"/>
          <w:b/>
          <w:sz w:val="20"/>
          <w:szCs w:val="20"/>
        </w:rPr>
        <w:t>о детето.</w:t>
      </w:r>
    </w:p>
    <w:p w14:paraId="1FADD046" w14:textId="213273DA" w:rsidR="002B4E8A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 xml:space="preserve">Оваа согласност ја давам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само </w:t>
      </w:r>
      <w:r w:rsidRPr="0077427E">
        <w:rPr>
          <w:rFonts w:ascii="Arial" w:hAnsi="Arial" w:cs="Arial"/>
          <w:b/>
          <w:sz w:val="20"/>
          <w:szCs w:val="20"/>
        </w:rPr>
        <w:t xml:space="preserve">за потребите на 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училиштето </w:t>
      </w:r>
      <w:r w:rsidR="002B4E8A" w:rsidRPr="0077427E">
        <w:rPr>
          <w:rFonts w:ascii="Arial" w:hAnsi="Arial" w:cs="Arial"/>
          <w:b/>
          <w:sz w:val="20"/>
          <w:szCs w:val="20"/>
        </w:rPr>
        <w:t>при</w:t>
      </w:r>
      <w:r w:rsidR="00BC32B6" w:rsidRPr="0077427E">
        <w:rPr>
          <w:rFonts w:ascii="Arial" w:hAnsi="Arial" w:cs="Arial"/>
          <w:b/>
          <w:sz w:val="20"/>
          <w:szCs w:val="20"/>
        </w:rPr>
        <w:t xml:space="preserve"> запишување на моето дете во прво одделение во училиштето</w:t>
      </w:r>
      <w:r w:rsidR="006226C3" w:rsidRPr="0077427E">
        <w:rPr>
          <w:rFonts w:ascii="Arial" w:hAnsi="Arial" w:cs="Arial"/>
          <w:b/>
          <w:sz w:val="20"/>
          <w:szCs w:val="20"/>
        </w:rPr>
        <w:t xml:space="preserve">, </w:t>
      </w:r>
      <w:r w:rsidR="002B4E8A" w:rsidRPr="0077427E">
        <w:rPr>
          <w:rFonts w:ascii="Arial" w:hAnsi="Arial" w:cs="Arial"/>
          <w:b/>
          <w:sz w:val="20"/>
          <w:szCs w:val="20"/>
        </w:rPr>
        <w:t>с</w:t>
      </w:r>
      <w:r w:rsidR="006226C3" w:rsidRPr="0077427E">
        <w:rPr>
          <w:rFonts w:ascii="Arial" w:hAnsi="Arial" w:cs="Arial"/>
          <w:b/>
          <w:sz w:val="20"/>
          <w:szCs w:val="20"/>
        </w:rPr>
        <w:t xml:space="preserve">о пополнета Пријава за запишување на ученик во прво одделение во учебната 2022/2023 година </w:t>
      </w:r>
      <w:r w:rsidR="002B4E8A" w:rsidRPr="0077427E">
        <w:rPr>
          <w:rFonts w:ascii="Arial" w:hAnsi="Arial" w:cs="Arial"/>
          <w:b/>
          <w:sz w:val="20"/>
          <w:szCs w:val="20"/>
        </w:rPr>
        <w:t xml:space="preserve">и </w:t>
      </w:r>
      <w:r w:rsidR="006226C3" w:rsidRPr="0077427E">
        <w:rPr>
          <w:rFonts w:ascii="Arial" w:hAnsi="Arial" w:cs="Arial"/>
          <w:b/>
          <w:sz w:val="20"/>
          <w:szCs w:val="20"/>
        </w:rPr>
        <w:t>со приложена пропратна документација кон Пријавата</w:t>
      </w:r>
      <w:r w:rsidR="006226C3" w:rsidRPr="006226C3">
        <w:rPr>
          <w:rFonts w:ascii="Arial" w:hAnsi="Arial" w:cs="Arial"/>
          <w:sz w:val="20"/>
          <w:szCs w:val="20"/>
        </w:rPr>
        <w:t>.</w:t>
      </w:r>
    </w:p>
    <w:p w14:paraId="0D65003A" w14:textId="55F6082D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Оваа согласност ја давам заради обработка на личните податоци во согласност со прописите за заштита на личните податоци, а исклучиво за намената и целта за која е дадена и воедно се согласувам тие да бидат обработени во печатена и/или електронска форма.</w:t>
      </w:r>
    </w:p>
    <w:p w14:paraId="1EBCCECA" w14:textId="77433BA9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Со потпишување на оваа Изјава изјавувам дека сум информиран</w:t>
      </w:r>
      <w:r w:rsidR="002B4E8A"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за обработувачот на личните податоци, целите на обработката, категориите на корисници на личните податоци, задолжителноста на давање на одговорите на прашањата поврзани со личните податоци и можните последици доколку не се даде одговор.</w:t>
      </w:r>
    </w:p>
    <w:p w14:paraId="22790F08" w14:textId="7504CA87" w:rsidR="002B4E8A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Запознаен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и дека можам да се обратам и до Агенцијата за заштита на лични податоци во врска со остварувањето на моите законски права за заштита на лични податоци.</w:t>
      </w:r>
    </w:p>
    <w:p w14:paraId="3889134E" w14:textId="04CC6BD7" w:rsidR="003042EB" w:rsidRDefault="006226C3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>Известен</w:t>
      </w:r>
      <w:r>
        <w:rPr>
          <w:rFonts w:ascii="Arial" w:hAnsi="Arial" w:cs="Arial"/>
          <w:sz w:val="20"/>
          <w:szCs w:val="20"/>
        </w:rPr>
        <w:t>/а</w:t>
      </w:r>
      <w:r w:rsidRPr="006226C3">
        <w:rPr>
          <w:rFonts w:ascii="Arial" w:hAnsi="Arial" w:cs="Arial"/>
          <w:sz w:val="20"/>
          <w:szCs w:val="20"/>
        </w:rPr>
        <w:t xml:space="preserve"> сум дека оваа согласност, како и личните податоци кои се обработуваат можам во секое време да ја повлечам, бесплатно и со користење на едноставни средства.</w:t>
      </w:r>
    </w:p>
    <w:p w14:paraId="6444A661" w14:textId="5F6ECBB0" w:rsidR="00CD07F1" w:rsidRPr="006226C3" w:rsidRDefault="00CD07F1" w:rsidP="003042EB">
      <w:pPr>
        <w:pStyle w:val="ListParagraph"/>
        <w:spacing w:line="240" w:lineRule="auto"/>
        <w:ind w:left="0" w:firstLine="680"/>
        <w:rPr>
          <w:rFonts w:ascii="Arial" w:hAnsi="Arial" w:cs="Arial"/>
          <w:sz w:val="20"/>
          <w:szCs w:val="20"/>
        </w:rPr>
      </w:pPr>
      <w:r w:rsidRPr="006226C3">
        <w:rPr>
          <w:rFonts w:ascii="Arial" w:hAnsi="Arial" w:cs="Arial"/>
          <w:sz w:val="20"/>
          <w:szCs w:val="20"/>
        </w:rPr>
        <w:tab/>
      </w:r>
    </w:p>
    <w:p w14:paraId="4A569957" w14:textId="7DB6652F" w:rsidR="00CD07F1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</w:t>
      </w:r>
      <w:r w:rsidR="00CD07F1" w:rsidRPr="006226C3">
        <w:rPr>
          <w:rFonts w:ascii="Arial" w:hAnsi="Arial" w:cs="Arial"/>
          <w:sz w:val="20"/>
          <w:szCs w:val="20"/>
        </w:rPr>
        <w:t xml:space="preserve">зјавил, </w:t>
      </w:r>
    </w:p>
    <w:p w14:paraId="5954B1B6" w14:textId="77777777" w:rsidR="003042EB" w:rsidRDefault="003042EB" w:rsidP="003042EB">
      <w:pPr>
        <w:ind w:left="4080" w:firstLine="680"/>
        <w:jc w:val="center"/>
        <w:rPr>
          <w:rFonts w:ascii="Arial" w:hAnsi="Arial" w:cs="Arial"/>
          <w:sz w:val="20"/>
          <w:szCs w:val="20"/>
        </w:rPr>
      </w:pPr>
    </w:p>
    <w:p w14:paraId="0FAEE474" w14:textId="3F47F72D" w:rsidR="002B4E8A" w:rsidRDefault="002B4E8A" w:rsidP="003042EB">
      <w:pPr>
        <w:ind w:left="4080" w:firstLine="68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__________________________________________</w:t>
      </w:r>
    </w:p>
    <w:p w14:paraId="19452557" w14:textId="46E23F41" w:rsidR="00711FF8" w:rsidRPr="006226C3" w:rsidRDefault="002B4E8A" w:rsidP="003042EB">
      <w:pPr>
        <w:ind w:left="4080" w:firstLine="680"/>
        <w:jc w:val="center"/>
        <w:rPr>
          <w:rFonts w:ascii="Arial" w:hAnsi="Arial" w:cs="Arial"/>
          <w:b/>
          <w:sz w:val="20"/>
          <w:szCs w:val="20"/>
        </w:rPr>
      </w:pPr>
      <w:r w:rsidRPr="002B4E8A">
        <w:rPr>
          <w:rFonts w:ascii="Arial" w:hAnsi="Arial" w:cs="Arial"/>
          <w:i/>
          <w:sz w:val="16"/>
          <w:szCs w:val="16"/>
          <w:lang w:val="en-US"/>
        </w:rPr>
        <w:t>(</w:t>
      </w:r>
      <w:r w:rsidRPr="002B4E8A">
        <w:rPr>
          <w:rFonts w:ascii="Arial" w:hAnsi="Arial" w:cs="Arial"/>
          <w:i/>
          <w:sz w:val="16"/>
          <w:szCs w:val="16"/>
        </w:rPr>
        <w:t>име, презиме и потпис)</w:t>
      </w:r>
    </w:p>
    <w:p w14:paraId="0A3F8308" w14:textId="77777777" w:rsidR="00682F41" w:rsidRPr="006226C3" w:rsidRDefault="00682F41" w:rsidP="00BC32B6">
      <w:pPr>
        <w:spacing w:line="360" w:lineRule="auto"/>
        <w:rPr>
          <w:rFonts w:ascii="StobiSerif Regular" w:hAnsi="StobiSerif Regular"/>
          <w:b/>
          <w:sz w:val="20"/>
          <w:szCs w:val="20"/>
        </w:rPr>
      </w:pPr>
    </w:p>
    <w:sectPr w:rsidR="00682F41" w:rsidRPr="006226C3" w:rsidSect="006226C3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98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3B3E2" w14:textId="77777777" w:rsidR="00852785" w:rsidRDefault="00852785" w:rsidP="00DC5C24">
      <w:r>
        <w:separator/>
      </w:r>
    </w:p>
  </w:endnote>
  <w:endnote w:type="continuationSeparator" w:id="0">
    <w:p w14:paraId="7BBEBA14" w14:textId="77777777" w:rsidR="00852785" w:rsidRDefault="00852785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EB0FB" w14:textId="1CABFD68" w:rsidR="006C42D1" w:rsidRPr="000F2E5D" w:rsidRDefault="000A2448" w:rsidP="0059655D">
    <w:pPr>
      <w:pStyle w:val="Foot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51C88201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24F012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6DB63BB0">
              <wp:simplePos x="0" y="0"/>
              <wp:positionH relativeFrom="column">
                <wp:posOffset>4620260</wp:posOffset>
              </wp:positionH>
              <wp:positionV relativeFrom="paragraph">
                <wp:posOffset>-372745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9.3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MO7ZGr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062C27B3">
              <wp:simplePos x="0" y="0"/>
              <wp:positionH relativeFrom="column">
                <wp:posOffset>2533650</wp:posOffset>
              </wp:positionH>
              <wp:positionV relativeFrom="paragraph">
                <wp:posOffset>-361950</wp:posOffset>
              </wp:positionV>
              <wp:extent cx="1436370" cy="588010"/>
              <wp:effectExtent l="0" t="0" r="0" b="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7B83BF" id="Text Box 53" o:spid="_x0000_s1030" type="#_x0000_t202" style="position:absolute;left:0;text-align:left;margin-left:199.5pt;margin-top:-28.5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NBCxuH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62FF3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9FD7E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562FF3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09723" w14:textId="77777777" w:rsidR="00852785" w:rsidRDefault="00852785" w:rsidP="00DC5C24">
      <w:r>
        <w:separator/>
      </w:r>
    </w:p>
  </w:footnote>
  <w:footnote w:type="continuationSeparator" w:id="0">
    <w:p w14:paraId="2E7571E7" w14:textId="77777777" w:rsidR="00852785" w:rsidRDefault="00852785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9205D" w14:textId="77777777" w:rsidR="00FE7404" w:rsidRPr="000F2E5D" w:rsidRDefault="00852785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88A8C" w14:textId="700C854C" w:rsidR="00C35F79" w:rsidRPr="00C35F79" w:rsidRDefault="00A45AEA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eastAsia="mk-MK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B62B6C3" wp14:editId="33C6DDCC">
              <wp:simplePos x="0" y="0"/>
              <wp:positionH relativeFrom="column">
                <wp:posOffset>1821180</wp:posOffset>
              </wp:positionH>
              <wp:positionV relativeFrom="paragraph">
                <wp:posOffset>-173355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56BDF3F" w14:textId="77777777" w:rsidR="00A45AEA" w:rsidRDefault="00A45AEA" w:rsidP="00A45AEA">
                          <w:r w:rsidRPr="00C16258"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76606DB8" wp14:editId="6C5E1305">
                                <wp:extent cx="518160" cy="521970"/>
                                <wp:effectExtent l="0" t="0" r="0" b="0"/>
                                <wp:docPr id="16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62B6C3" id="Rectangle 62" o:spid="_x0000_s1026" style="position:absolute;left:0;text-align:left;margin-left:143.4pt;margin-top:-13.65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" stroked="f">
              <v:textbox>
                <w:txbxContent>
                  <w:p w14:paraId="656BDF3F" w14:textId="77777777" w:rsidR="00A45AEA" w:rsidRDefault="00A45AEA" w:rsidP="00A45AEA">
                    <w:r w:rsidRPr="00C16258">
                      <w:rPr>
                        <w:noProof/>
                      </w:rPr>
                      <w:drawing>
                        <wp:inline distT="0" distB="0" distL="0" distR="0" wp14:anchorId="76606DB8" wp14:editId="6C5E1305">
                          <wp:extent cx="518160" cy="521970"/>
                          <wp:effectExtent l="0" t="0" r="0" b="0"/>
                          <wp:docPr id="16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eastAsia="mk-MK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eastAsia="mk-MK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5A2E2AA3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27C92D9A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CA211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26416" w14:textId="77777777" w:rsidR="00FE7404" w:rsidRPr="000F2E5D" w:rsidRDefault="00852785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27093"/>
    <w:multiLevelType w:val="hybridMultilevel"/>
    <w:tmpl w:val="89B2EB6C"/>
    <w:lvl w:ilvl="0" w:tplc="1898E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77BC0"/>
    <w:multiLevelType w:val="hybridMultilevel"/>
    <w:tmpl w:val="9146C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6"/>
  </w:num>
  <w:num w:numId="15">
    <w:abstractNumId w:val="17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1AD2"/>
    <w:rsid w:val="0010251C"/>
    <w:rsid w:val="0010267F"/>
    <w:rsid w:val="001042B5"/>
    <w:rsid w:val="001055C1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3309"/>
    <w:rsid w:val="00144EC7"/>
    <w:rsid w:val="0014595B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4A8A"/>
    <w:rsid w:val="001A60E6"/>
    <w:rsid w:val="001B0B35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E712B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609C0"/>
    <w:rsid w:val="00262947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246C"/>
    <w:rsid w:val="002B388E"/>
    <w:rsid w:val="002B45A3"/>
    <w:rsid w:val="002B4E8A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42EB"/>
    <w:rsid w:val="003061F5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3F0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B65"/>
    <w:rsid w:val="00520035"/>
    <w:rsid w:val="00520B95"/>
    <w:rsid w:val="0052277C"/>
    <w:rsid w:val="00527973"/>
    <w:rsid w:val="00533CE4"/>
    <w:rsid w:val="0054141A"/>
    <w:rsid w:val="005440D1"/>
    <w:rsid w:val="00547F59"/>
    <w:rsid w:val="00550992"/>
    <w:rsid w:val="0055550B"/>
    <w:rsid w:val="00562FF3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7517"/>
    <w:rsid w:val="00610666"/>
    <w:rsid w:val="00611FCB"/>
    <w:rsid w:val="00612FF0"/>
    <w:rsid w:val="0062089E"/>
    <w:rsid w:val="006226C3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82F41"/>
    <w:rsid w:val="006838E4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5D55"/>
    <w:rsid w:val="00707EA7"/>
    <w:rsid w:val="00711FF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27E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2785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01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5253"/>
    <w:rsid w:val="00A45AEA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32B6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7F1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5B61"/>
    <w:rsid w:val="00E774DC"/>
    <w:rsid w:val="00E80D63"/>
    <w:rsid w:val="00E82267"/>
    <w:rsid w:val="00E83A02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6818"/>
    <w:rsid w:val="00FD6F74"/>
    <w:rsid w:val="00FD7B2A"/>
    <w:rsid w:val="00FD7C03"/>
    <w:rsid w:val="00FD7FE8"/>
    <w:rsid w:val="00FE1C8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,"/>
  <w:listSeparator w:val=";"/>
  <w14:docId w14:val="60EA51DB"/>
  <w15:docId w15:val="{19357ACC-6E4A-4777-B4E3-9378208B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4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86FBB-0912-4111-A80C-ACC373088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Ljuben Lape</cp:lastModifiedBy>
  <cp:revision>2</cp:revision>
  <cp:lastPrinted>2022-05-03T08:01:00Z</cp:lastPrinted>
  <dcterms:created xsi:type="dcterms:W3CDTF">2022-05-03T08:10:00Z</dcterms:created>
  <dcterms:modified xsi:type="dcterms:W3CDTF">2022-05-03T08:10:00Z</dcterms:modified>
</cp:coreProperties>
</file>